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040"/>
        <w:gridCol w:w="5760"/>
      </w:tblGrid>
      <w:tr w:rsidR="00661028" w:rsidRPr="007561C6" w14:paraId="07EB2FD2" w14:textId="77777777" w:rsidTr="002921EA">
        <w:trPr>
          <w:trHeight w:hRule="exact" w:val="864"/>
        </w:trPr>
        <w:tc>
          <w:tcPr>
            <w:tcW w:w="5040" w:type="dxa"/>
            <w:vAlign w:val="bottom"/>
          </w:tcPr>
          <w:p w14:paraId="4CE209A6" w14:textId="6077F6BD" w:rsidR="00661028" w:rsidRPr="007561C6" w:rsidRDefault="0081589D">
            <w:pPr>
              <w:pStyle w:val="Month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 MonthStart \@ MMMM \* MERGEFORMAT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</w:rPr>
              <w:t>August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5760" w:type="dxa"/>
            <w:shd w:val="clear" w:color="auto" w:fill="0F6FC6" w:themeFill="accent1"/>
            <w:vAlign w:val="bottom"/>
          </w:tcPr>
          <w:p w14:paraId="16990896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</w:tr>
      <w:tr w:rsidR="00661028" w:rsidRPr="007561C6" w14:paraId="542E7F66" w14:textId="77777777" w:rsidTr="002921EA">
        <w:tc>
          <w:tcPr>
            <w:tcW w:w="5040" w:type="dxa"/>
          </w:tcPr>
          <w:p w14:paraId="64965025" w14:textId="7AFCDA8F" w:rsidR="00661028" w:rsidRPr="007561C6" w:rsidRDefault="0081589D">
            <w:pPr>
              <w:pStyle w:val="Yea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 MonthStart \@  yyyy   \* MERGEFORMAT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</w:rPr>
              <w:t>2022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5760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14:paraId="758D98DE" w14:textId="5DEE086A" w:rsidR="00661028" w:rsidRPr="007561C6" w:rsidRDefault="002921EA">
            <w:pPr>
              <w:rPr>
                <w:rFonts w:ascii="Georgia" w:hAnsi="Georgia"/>
              </w:rPr>
            </w:pPr>
            <w:r w:rsidRPr="007561C6">
              <w:rPr>
                <w:rFonts w:ascii="Georgia" w:hAnsi="Georgia"/>
                <w:noProof/>
              </w:rPr>
              <w:drawing>
                <wp:inline distT="0" distB="0" distL="0" distR="0" wp14:anchorId="0FC5C013" wp14:editId="1EE2C2C1">
                  <wp:extent cx="3455251" cy="114311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251" cy="114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028" w:rsidRPr="007561C6" w14:paraId="4AB70CA4" w14:textId="77777777" w:rsidTr="002921EA">
        <w:trPr>
          <w:trHeight w:hRule="exact" w:val="288"/>
        </w:trPr>
        <w:tc>
          <w:tcPr>
            <w:tcW w:w="5040" w:type="dxa"/>
          </w:tcPr>
          <w:p w14:paraId="16DA448C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5760" w:type="dxa"/>
            <w:tcMar>
              <w:left w:w="115" w:type="dxa"/>
              <w:bottom w:w="115" w:type="dxa"/>
              <w:right w:w="115" w:type="dxa"/>
            </w:tcMar>
          </w:tcPr>
          <w:p w14:paraId="4E847631" w14:textId="61E5E9C5" w:rsidR="00661028" w:rsidRPr="007561C6" w:rsidRDefault="00661028">
            <w:pPr>
              <w:pStyle w:val="Caption"/>
              <w:rPr>
                <w:rFonts w:ascii="Georgia" w:hAnsi="Georgia"/>
              </w:rPr>
            </w:pPr>
          </w:p>
        </w:tc>
      </w:tr>
    </w:tbl>
    <w:tbl>
      <w:tblPr>
        <w:tblStyle w:val="TableCalendar"/>
        <w:tblW w:w="5087" w:type="pct"/>
        <w:tblLook w:val="0420" w:firstRow="1" w:lastRow="0" w:firstColumn="0" w:lastColumn="0" w:noHBand="0" w:noVBand="1"/>
        <w:tblCaption w:val="Layout table"/>
      </w:tblPr>
      <w:tblGrid>
        <w:gridCol w:w="1562"/>
        <w:gridCol w:w="1567"/>
        <w:gridCol w:w="1567"/>
        <w:gridCol w:w="1585"/>
        <w:gridCol w:w="1464"/>
        <w:gridCol w:w="1662"/>
        <w:gridCol w:w="1571"/>
      </w:tblGrid>
      <w:tr w:rsidR="008111A1" w:rsidRPr="007561C6" w14:paraId="2644558F" w14:textId="77777777" w:rsidTr="00D548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tcW w:w="1562" w:type="dxa"/>
            <w:tcBorders>
              <w:bottom w:val="single" w:sz="4" w:space="0" w:color="595959" w:themeColor="text1" w:themeTint="A6"/>
            </w:tcBorders>
          </w:tcPr>
          <w:p w14:paraId="6B6CDD6C" w14:textId="77777777" w:rsidR="00661028" w:rsidRPr="007561C6" w:rsidRDefault="0081589D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Sunday</w:t>
            </w:r>
          </w:p>
        </w:tc>
        <w:tc>
          <w:tcPr>
            <w:tcW w:w="1567" w:type="dxa"/>
            <w:tcBorders>
              <w:bottom w:val="single" w:sz="4" w:space="0" w:color="595959" w:themeColor="text1" w:themeTint="A6"/>
            </w:tcBorders>
          </w:tcPr>
          <w:p w14:paraId="4A775D03" w14:textId="77777777" w:rsidR="00661028" w:rsidRPr="007561C6" w:rsidRDefault="0081589D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Monday</w:t>
            </w:r>
          </w:p>
        </w:tc>
        <w:tc>
          <w:tcPr>
            <w:tcW w:w="1567" w:type="dxa"/>
            <w:tcBorders>
              <w:bottom w:val="single" w:sz="4" w:space="0" w:color="595959" w:themeColor="text1" w:themeTint="A6"/>
            </w:tcBorders>
          </w:tcPr>
          <w:p w14:paraId="603821C4" w14:textId="77777777" w:rsidR="00661028" w:rsidRPr="007561C6" w:rsidRDefault="0081589D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Tuesday</w:t>
            </w:r>
          </w:p>
        </w:tc>
        <w:tc>
          <w:tcPr>
            <w:tcW w:w="1585" w:type="dxa"/>
            <w:tcBorders>
              <w:bottom w:val="single" w:sz="4" w:space="0" w:color="595959" w:themeColor="text1" w:themeTint="A6"/>
            </w:tcBorders>
          </w:tcPr>
          <w:p w14:paraId="647448B3" w14:textId="77777777" w:rsidR="00661028" w:rsidRPr="007561C6" w:rsidRDefault="0081589D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Wednesday</w:t>
            </w:r>
          </w:p>
        </w:tc>
        <w:tc>
          <w:tcPr>
            <w:tcW w:w="1464" w:type="dxa"/>
            <w:tcBorders>
              <w:bottom w:val="single" w:sz="4" w:space="0" w:color="595959" w:themeColor="text1" w:themeTint="A6"/>
            </w:tcBorders>
          </w:tcPr>
          <w:p w14:paraId="5C15D577" w14:textId="77777777" w:rsidR="00661028" w:rsidRPr="007561C6" w:rsidRDefault="0081589D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Thursday</w:t>
            </w:r>
          </w:p>
        </w:tc>
        <w:tc>
          <w:tcPr>
            <w:tcW w:w="1662" w:type="dxa"/>
            <w:tcBorders>
              <w:bottom w:val="single" w:sz="4" w:space="0" w:color="595959" w:themeColor="text1" w:themeTint="A6"/>
            </w:tcBorders>
          </w:tcPr>
          <w:p w14:paraId="4CAB1949" w14:textId="77777777" w:rsidR="00661028" w:rsidRPr="007561C6" w:rsidRDefault="0081589D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Friday</w:t>
            </w:r>
          </w:p>
        </w:tc>
        <w:tc>
          <w:tcPr>
            <w:tcW w:w="1571" w:type="dxa"/>
            <w:tcBorders>
              <w:bottom w:val="single" w:sz="4" w:space="0" w:color="595959" w:themeColor="text1" w:themeTint="A6"/>
            </w:tcBorders>
          </w:tcPr>
          <w:p w14:paraId="5AF5E44D" w14:textId="77777777" w:rsidR="00661028" w:rsidRPr="007561C6" w:rsidRDefault="0081589D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Saturday</w:t>
            </w:r>
          </w:p>
        </w:tc>
      </w:tr>
      <w:tr w:rsidR="00D5484D" w:rsidRPr="007561C6" w14:paraId="740A9357" w14:textId="77777777" w:rsidTr="00E862C9">
        <w:trPr>
          <w:trHeight w:val="464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269324E5" w14:textId="25756B4A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</w:rPr>
              <w:instrText>Monday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"Sunday" 1 ""</w:instrTex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5FB25C7" w14:textId="4BCB24D1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</w:rPr>
              <w:instrText>Monday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"Monday"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=A2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491C3A"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8111A1"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EE53329" w14:textId="0F323B2C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</w:rPr>
              <w:instrText>Monday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"Tuesday"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=B2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9E88D13" w14:textId="27703876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</w:rPr>
              <w:instrText>Monday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"Wednesday"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=C2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979024B" w14:textId="4D1CBA82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</w:rPr>
              <w:instrText>Monday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= "Thursday"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=D2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259E2C4" w14:textId="7495C078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</w:rPr>
              <w:instrText>Monday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"Friday"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=E2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D5D6C25" w14:textId="70140E68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</w:rPr>
              <w:instrText>Monday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"Saturday"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=F2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F303F7" w:rsidRPr="007561C6" w14:paraId="7757FC4E" w14:textId="77777777" w:rsidTr="00E862C9">
        <w:trPr>
          <w:trHeight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54C370E2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8CE66BD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1485C4B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00977D8" w14:textId="77777777" w:rsidR="00661028" w:rsidRPr="007561C6" w:rsidRDefault="00661028">
            <w:pPr>
              <w:rPr>
                <w:rFonts w:ascii="Georgia" w:hAnsi="Georgia"/>
                <w:lang w:val="en-GB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6478810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13BAB8C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930FC9D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</w:tr>
      <w:tr w:rsidR="00661028" w:rsidRPr="007561C6" w14:paraId="40D4A7A7" w14:textId="77777777" w:rsidTr="002921EA">
        <w:trPr>
          <w:trHeight w:val="464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5774469" w14:textId="73B089BE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B881E3A" w14:textId="7EC3D818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FFC65BF" w14:textId="2A7D3CA8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0D81F96" w14:textId="2FC2465F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10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E40971C" w14:textId="1C6FD048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11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EF1C9F0" w14:textId="004AE961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12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CDCE1F0" w14:textId="600FCC8A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13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661028" w:rsidRPr="007561C6" w14:paraId="1C27AA9C" w14:textId="77777777" w:rsidTr="002921EA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9308810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5E091DA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34808F9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D8D1BCF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970CEDC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7BC8EA9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7B9C0D6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</w:tr>
      <w:tr w:rsidR="00661028" w:rsidRPr="007561C6" w14:paraId="7F1F23A6" w14:textId="77777777" w:rsidTr="002921EA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8C8E67C" w14:textId="3BB7EA42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14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E3EE549" w14:textId="118BFEC9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15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DEEEAE0" w14:textId="78BAACC3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16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1B5668B" w14:textId="2C4025FD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17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72BD429" w14:textId="3A8817EE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18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77717DD" w14:textId="46A6B8D3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19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EDB5380" w14:textId="6BB8D93A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20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661028" w:rsidRPr="007561C6" w14:paraId="59A718B9" w14:textId="77777777" w:rsidTr="002921EA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8A78273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D446C63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4FF0069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5BF8C19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06E474B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1B1C22A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B72AEC1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</w:tr>
      <w:tr w:rsidR="00661028" w:rsidRPr="007561C6" w14:paraId="2C380E27" w14:textId="77777777" w:rsidTr="002921EA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A6C5FA6" w14:textId="1AB8FE15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21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A9E5978" w14:textId="5CFEA743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22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7DB154E" w14:textId="76B506AA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23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ACD1A77" w14:textId="00278BE9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24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97D2BDC" w14:textId="12E19B69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25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2086E97" w14:textId="37FC8780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26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8875E43" w14:textId="5106AE82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27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111A1" w:rsidRPr="007561C6" w14:paraId="3DE61487" w14:textId="77777777" w:rsidTr="00D5484D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D83B186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03E6D32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5EFF965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7F4DA52" w14:textId="77777777" w:rsidR="00661028" w:rsidRPr="007561C6" w:rsidRDefault="001E5F71" w:rsidP="001E5F71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WORK DAY</w:t>
            </w:r>
          </w:p>
          <w:p w14:paraId="523F768D" w14:textId="174C5D6E" w:rsidR="000D534A" w:rsidRPr="007561C6" w:rsidRDefault="000D534A" w:rsidP="001E5F71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8a – 3p</w:t>
            </w: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92A2888" w14:textId="77777777" w:rsidR="00661028" w:rsidRPr="007561C6" w:rsidRDefault="001E5F71" w:rsidP="001E5F71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WORK DAY</w:t>
            </w:r>
          </w:p>
          <w:p w14:paraId="67B3D769" w14:textId="64534FA1" w:rsidR="000D534A" w:rsidRPr="007561C6" w:rsidRDefault="000D534A" w:rsidP="001E5F71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8a – 3p</w:t>
            </w: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C34028E" w14:textId="6B22BFC2" w:rsidR="00661028" w:rsidRPr="007561C6" w:rsidRDefault="001E5F71" w:rsidP="001E5F71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WORK DAY</w:t>
            </w:r>
          </w:p>
          <w:p w14:paraId="2F236160" w14:textId="3157EABE" w:rsidR="000D534A" w:rsidRPr="007561C6" w:rsidRDefault="000D534A" w:rsidP="001E5F71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8 a – 3p</w:t>
            </w:r>
          </w:p>
          <w:p w14:paraId="373E8821" w14:textId="77777777" w:rsidR="00E862C9" w:rsidRPr="007561C6" w:rsidRDefault="00E862C9" w:rsidP="001E5F71">
            <w:pPr>
              <w:jc w:val="center"/>
              <w:rPr>
                <w:rFonts w:ascii="Georgia" w:hAnsi="Georgia"/>
              </w:rPr>
            </w:pPr>
          </w:p>
          <w:p w14:paraId="6DC56C13" w14:textId="77777777" w:rsidR="00E862C9" w:rsidRPr="007561C6" w:rsidRDefault="00E862C9" w:rsidP="001E5F71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PICNIC</w:t>
            </w:r>
          </w:p>
          <w:p w14:paraId="795BCF54" w14:textId="46463D22" w:rsidR="00E862C9" w:rsidRPr="007561C6" w:rsidRDefault="00E862C9" w:rsidP="001E5F71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5p – 8p</w:t>
            </w: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22DB0D7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</w:tr>
      <w:tr w:rsidR="00491C3A" w:rsidRPr="007561C6" w14:paraId="0279AB5B" w14:textId="77777777" w:rsidTr="00E862C9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EAE5283" w14:textId="1A7AA616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28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0A052C4" w14:textId="7BF01712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29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194079C" w14:textId="0B900B68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30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6F4E6C8" w14:textId="1AFCB97B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t>31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7C464AD6" w14:textId="5E2632B4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491C3A"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2FB1FF2F" w14:textId="7F9A1101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491C3A"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491C3A"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491C3A"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491C3A"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5A978943" w14:textId="3957D067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491C3A"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491C3A"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972C33"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111A1" w:rsidRPr="007561C6" w14:paraId="1B733EC5" w14:textId="77777777" w:rsidTr="00E862C9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0AF77A3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09A2AD7" w14:textId="77777777" w:rsidR="00661028" w:rsidRPr="007561C6" w:rsidRDefault="001E5F71" w:rsidP="001E5F71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ALL TEACHERS</w:t>
            </w:r>
          </w:p>
          <w:p w14:paraId="57FA2A63" w14:textId="77777777" w:rsidR="001E5F71" w:rsidRPr="007561C6" w:rsidRDefault="001E5F71" w:rsidP="001E5F71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WORK DAY</w:t>
            </w:r>
          </w:p>
          <w:p w14:paraId="368D56D3" w14:textId="56F36A7F" w:rsidR="000D534A" w:rsidRPr="007561C6" w:rsidRDefault="000D534A" w:rsidP="001E5F71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748A661" w14:textId="6B4849F5" w:rsidR="00661028" w:rsidRPr="007561C6" w:rsidRDefault="001E44AF" w:rsidP="001E44AF">
            <w:pPr>
              <w:rPr>
                <w:rFonts w:ascii="Georgia" w:hAnsi="Georgia"/>
                <w:i/>
                <w:iCs/>
                <w:u w:val="single"/>
              </w:rPr>
            </w:pPr>
            <w:r w:rsidRPr="007561C6">
              <w:rPr>
                <w:rFonts w:ascii="Georgia" w:hAnsi="Georgia"/>
                <w:i/>
                <w:i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4A3756" wp14:editId="5DDA7D5E">
                      <wp:simplePos x="0" y="0"/>
                      <wp:positionH relativeFrom="column">
                        <wp:posOffset>-63724</wp:posOffset>
                      </wp:positionH>
                      <wp:positionV relativeFrom="paragraph">
                        <wp:posOffset>-150741</wp:posOffset>
                      </wp:positionV>
                      <wp:extent cx="988397" cy="977826"/>
                      <wp:effectExtent l="0" t="0" r="21590" b="3238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88397" cy="97782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78800CC6" id="Straight Connector 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pt,-11.85pt" to="72.85pt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" strokecolor="#4389d7 [1951]"/>
                  </w:pict>
                </mc:Fallback>
              </mc:AlternateContent>
            </w:r>
            <w:r w:rsidR="001E5F71" w:rsidRPr="007561C6">
              <w:rPr>
                <w:rFonts w:ascii="Georgia" w:hAnsi="Georgia"/>
                <w:i/>
                <w:iCs/>
                <w:u w:val="single"/>
              </w:rPr>
              <w:t>1</w:t>
            </w:r>
            <w:r w:rsidR="001E5F71" w:rsidRPr="007561C6">
              <w:rPr>
                <w:rFonts w:ascii="Georgia" w:hAnsi="Georgia"/>
                <w:i/>
                <w:iCs/>
                <w:u w:val="single"/>
                <w:vertAlign w:val="superscript"/>
              </w:rPr>
              <w:t>st</w:t>
            </w:r>
            <w:r w:rsidR="001E5F71" w:rsidRPr="007561C6">
              <w:rPr>
                <w:rFonts w:ascii="Georgia" w:hAnsi="Georgia"/>
                <w:i/>
                <w:iCs/>
                <w:u w:val="single"/>
              </w:rPr>
              <w:t xml:space="preserve"> DAY OF SCHOOL</w:t>
            </w: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923CD40" w14:textId="2E6CFB69" w:rsidR="00661028" w:rsidRPr="007561C6" w:rsidRDefault="001E44AF">
            <w:pPr>
              <w:rPr>
                <w:rFonts w:ascii="Georgia" w:hAnsi="Georgia"/>
              </w:rPr>
            </w:pPr>
            <w:r w:rsidRPr="007561C6">
              <w:rPr>
                <w:rFonts w:ascii="Georgia" w:hAnsi="Georgia"/>
                <w:i/>
                <w:i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F5A66A" wp14:editId="42696550">
                      <wp:simplePos x="0" y="0"/>
                      <wp:positionH relativeFrom="column">
                        <wp:posOffset>-65199</wp:posOffset>
                      </wp:positionH>
                      <wp:positionV relativeFrom="paragraph">
                        <wp:posOffset>-139700</wp:posOffset>
                      </wp:positionV>
                      <wp:extent cx="988397" cy="977826"/>
                      <wp:effectExtent l="0" t="0" r="21590" b="32385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88397" cy="97782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4DAB726A" id="Straight Connector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5pt,-11pt" to="72.7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" strokecolor="#4389d7 [1951]"/>
                  </w:pict>
                </mc:Fallback>
              </mc:AlternateContent>
            </w: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1D85ED50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35EDE078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01C91D3C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</w:tr>
      <w:tr w:rsidR="002921EA" w:rsidRPr="007561C6" w14:paraId="7D446623" w14:textId="77777777" w:rsidTr="00E862C9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2F3BD958" w14:textId="4BF13FFE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972C33"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F303F7"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972C33"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F303F7"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260DE448" w14:textId="0EAF7A67" w:rsidR="00661028" w:rsidRPr="007561C6" w:rsidRDefault="0081589D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D5484D"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972C33"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F303F7"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972C33"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="00F303F7"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7DFB536D" w14:textId="77777777" w:rsidR="00661028" w:rsidRPr="007561C6" w:rsidRDefault="00661028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2DBC826C" w14:textId="77777777" w:rsidR="00661028" w:rsidRPr="007561C6" w:rsidRDefault="00661028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33E42C99" w14:textId="77777777" w:rsidR="00661028" w:rsidRPr="007561C6" w:rsidRDefault="00661028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538FA85F" w14:textId="77777777" w:rsidR="00661028" w:rsidRPr="007561C6" w:rsidRDefault="00661028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493B2698" w14:textId="77777777" w:rsidR="00661028" w:rsidRPr="007561C6" w:rsidRDefault="00661028">
            <w:pPr>
              <w:pStyle w:val="Dates"/>
              <w:rPr>
                <w:rFonts w:ascii="Georgia" w:hAnsi="Georgia"/>
              </w:rPr>
            </w:pPr>
          </w:p>
        </w:tc>
      </w:tr>
      <w:tr w:rsidR="002921EA" w:rsidRPr="007561C6" w14:paraId="0C32835A" w14:textId="77777777" w:rsidTr="00E862C9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440F5383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1B0399BD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742DB6A2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18C44FED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3E3B004E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78877591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7FB63595" w14:textId="77777777" w:rsidR="00661028" w:rsidRPr="007561C6" w:rsidRDefault="00661028">
            <w:pPr>
              <w:rPr>
                <w:rFonts w:ascii="Georgia" w:hAnsi="Georgia"/>
              </w:rPr>
            </w:pPr>
          </w:p>
        </w:tc>
      </w:tr>
    </w:tbl>
    <w:p w14:paraId="041B6ABD" w14:textId="77777777" w:rsidR="00A93497" w:rsidRPr="007561C6" w:rsidRDefault="00A93497">
      <w:pPr>
        <w:rPr>
          <w:rFonts w:ascii="Georgia" w:hAnsi="Georgia"/>
        </w:rPr>
      </w:pPr>
      <w:r w:rsidRPr="007561C6">
        <w:rPr>
          <w:rFonts w:ascii="Georgia" w:hAnsi="Georgia"/>
        </w:rPr>
        <w:br w:type="page"/>
      </w:r>
    </w:p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040"/>
        <w:gridCol w:w="5760"/>
      </w:tblGrid>
      <w:tr w:rsidR="00A93497" w:rsidRPr="007561C6" w14:paraId="2F3F3D76" w14:textId="77777777" w:rsidTr="00D1412C">
        <w:trPr>
          <w:trHeight w:hRule="exact" w:val="864"/>
        </w:trPr>
        <w:tc>
          <w:tcPr>
            <w:tcW w:w="5040" w:type="dxa"/>
            <w:vAlign w:val="bottom"/>
          </w:tcPr>
          <w:p w14:paraId="5DF3E11D" w14:textId="77777777" w:rsidR="00A93497" w:rsidRPr="007561C6" w:rsidRDefault="00A93497" w:rsidP="00D1412C">
            <w:pPr>
              <w:pStyle w:val="Month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lastRenderedPageBreak/>
              <w:fldChar w:fldCharType="begin"/>
            </w:r>
            <w:r w:rsidRPr="007561C6">
              <w:rPr>
                <w:rFonts w:ascii="Georgia" w:hAnsi="Georgia"/>
              </w:rPr>
              <w:instrText xml:space="preserve"> DOCVARIABLE  MonthStart \@ MMMM \* MERGEFORMAT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t>September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5760" w:type="dxa"/>
            <w:shd w:val="clear" w:color="auto" w:fill="0F6FC6" w:themeFill="accent1"/>
            <w:vAlign w:val="bottom"/>
          </w:tcPr>
          <w:p w14:paraId="700FF537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</w:tr>
      <w:tr w:rsidR="00A93497" w:rsidRPr="007561C6" w14:paraId="27A7FADB" w14:textId="77777777" w:rsidTr="00D1412C">
        <w:tc>
          <w:tcPr>
            <w:tcW w:w="5040" w:type="dxa"/>
          </w:tcPr>
          <w:p w14:paraId="2825A2B9" w14:textId="77777777" w:rsidR="00A93497" w:rsidRPr="007561C6" w:rsidRDefault="00A93497" w:rsidP="00D1412C">
            <w:pPr>
              <w:pStyle w:val="Yea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 MonthStart \@  yyyy   \* MERGEFORMAT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t>2022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5760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14:paraId="46E0584A" w14:textId="77777777" w:rsidR="00A93497" w:rsidRPr="007561C6" w:rsidRDefault="00A93497" w:rsidP="00D1412C">
            <w:pPr>
              <w:rPr>
                <w:rFonts w:ascii="Georgia" w:hAnsi="Georgia"/>
              </w:rPr>
            </w:pPr>
            <w:r w:rsidRPr="007561C6">
              <w:rPr>
                <w:rFonts w:ascii="Georgia" w:hAnsi="Georgia"/>
                <w:noProof/>
              </w:rPr>
              <w:drawing>
                <wp:inline distT="0" distB="0" distL="0" distR="0" wp14:anchorId="7209B69E" wp14:editId="79AFB93D">
                  <wp:extent cx="3455251" cy="1212529"/>
                  <wp:effectExtent l="0" t="0" r="0" b="6985"/>
                  <wp:docPr id="3" name="Picture 3" descr="Graphical user interface,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text&#10;&#10;Description automatically generated with medium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251" cy="1212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497" w:rsidRPr="007561C6" w14:paraId="64E4205B" w14:textId="77777777" w:rsidTr="00D1412C">
        <w:trPr>
          <w:trHeight w:hRule="exact" w:val="288"/>
        </w:trPr>
        <w:tc>
          <w:tcPr>
            <w:tcW w:w="5040" w:type="dxa"/>
          </w:tcPr>
          <w:p w14:paraId="724F7394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5760" w:type="dxa"/>
            <w:tcMar>
              <w:left w:w="115" w:type="dxa"/>
              <w:bottom w:w="115" w:type="dxa"/>
              <w:right w:w="115" w:type="dxa"/>
            </w:tcMar>
          </w:tcPr>
          <w:p w14:paraId="6D11F4AA" w14:textId="77777777" w:rsidR="00A93497" w:rsidRPr="007561C6" w:rsidRDefault="00A93497" w:rsidP="00D1412C">
            <w:pPr>
              <w:pStyle w:val="Caption"/>
              <w:rPr>
                <w:rFonts w:ascii="Georgia" w:hAnsi="Georgia"/>
              </w:rPr>
            </w:pPr>
          </w:p>
        </w:tc>
      </w:tr>
    </w:tbl>
    <w:tbl>
      <w:tblPr>
        <w:tblStyle w:val="TableCalendar"/>
        <w:tblW w:w="5087" w:type="pct"/>
        <w:tblLook w:val="0420" w:firstRow="1" w:lastRow="0" w:firstColumn="0" w:lastColumn="0" w:noHBand="0" w:noVBand="1"/>
        <w:tblCaption w:val="Layout table"/>
      </w:tblPr>
      <w:tblGrid>
        <w:gridCol w:w="1562"/>
        <w:gridCol w:w="1567"/>
        <w:gridCol w:w="1567"/>
        <w:gridCol w:w="1585"/>
        <w:gridCol w:w="1544"/>
        <w:gridCol w:w="1582"/>
        <w:gridCol w:w="1571"/>
      </w:tblGrid>
      <w:tr w:rsidR="00A93497" w:rsidRPr="007561C6" w14:paraId="65FB9296" w14:textId="77777777" w:rsidTr="00D14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tcW w:w="1562" w:type="dxa"/>
            <w:tcBorders>
              <w:bottom w:val="single" w:sz="4" w:space="0" w:color="595959" w:themeColor="text1" w:themeTint="A6"/>
            </w:tcBorders>
          </w:tcPr>
          <w:p w14:paraId="1EBA33FA" w14:textId="77777777" w:rsidR="00A93497" w:rsidRPr="007561C6" w:rsidRDefault="00A93497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Sunday</w:t>
            </w:r>
          </w:p>
        </w:tc>
        <w:tc>
          <w:tcPr>
            <w:tcW w:w="1567" w:type="dxa"/>
            <w:tcBorders>
              <w:bottom w:val="single" w:sz="4" w:space="0" w:color="595959" w:themeColor="text1" w:themeTint="A6"/>
            </w:tcBorders>
          </w:tcPr>
          <w:p w14:paraId="6868CD64" w14:textId="77777777" w:rsidR="00A93497" w:rsidRPr="007561C6" w:rsidRDefault="00A93497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Monday</w:t>
            </w:r>
          </w:p>
        </w:tc>
        <w:tc>
          <w:tcPr>
            <w:tcW w:w="1567" w:type="dxa"/>
            <w:tcBorders>
              <w:bottom w:val="single" w:sz="4" w:space="0" w:color="595959" w:themeColor="text1" w:themeTint="A6"/>
            </w:tcBorders>
          </w:tcPr>
          <w:p w14:paraId="179C71C9" w14:textId="77777777" w:rsidR="00A93497" w:rsidRPr="007561C6" w:rsidRDefault="00A93497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Tuesday</w:t>
            </w:r>
          </w:p>
        </w:tc>
        <w:tc>
          <w:tcPr>
            <w:tcW w:w="1585" w:type="dxa"/>
            <w:tcBorders>
              <w:bottom w:val="single" w:sz="4" w:space="0" w:color="595959" w:themeColor="text1" w:themeTint="A6"/>
            </w:tcBorders>
          </w:tcPr>
          <w:p w14:paraId="67C5FA8B" w14:textId="77777777" w:rsidR="00A93497" w:rsidRPr="007561C6" w:rsidRDefault="00A93497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Wednesday</w:t>
            </w:r>
          </w:p>
        </w:tc>
        <w:tc>
          <w:tcPr>
            <w:tcW w:w="1544" w:type="dxa"/>
            <w:tcBorders>
              <w:bottom w:val="single" w:sz="4" w:space="0" w:color="595959" w:themeColor="text1" w:themeTint="A6"/>
            </w:tcBorders>
          </w:tcPr>
          <w:p w14:paraId="31298E20" w14:textId="77777777" w:rsidR="00A93497" w:rsidRPr="007561C6" w:rsidRDefault="00A93497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Thursday</w:t>
            </w:r>
          </w:p>
        </w:tc>
        <w:tc>
          <w:tcPr>
            <w:tcW w:w="1582" w:type="dxa"/>
            <w:tcBorders>
              <w:bottom w:val="single" w:sz="4" w:space="0" w:color="595959" w:themeColor="text1" w:themeTint="A6"/>
            </w:tcBorders>
          </w:tcPr>
          <w:p w14:paraId="223E1D1F" w14:textId="77777777" w:rsidR="00A93497" w:rsidRPr="007561C6" w:rsidRDefault="00A93497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Friday</w:t>
            </w:r>
          </w:p>
        </w:tc>
        <w:tc>
          <w:tcPr>
            <w:tcW w:w="1571" w:type="dxa"/>
            <w:tcBorders>
              <w:bottom w:val="single" w:sz="4" w:space="0" w:color="595959" w:themeColor="text1" w:themeTint="A6"/>
            </w:tcBorders>
          </w:tcPr>
          <w:p w14:paraId="43EFEA48" w14:textId="77777777" w:rsidR="00A93497" w:rsidRPr="007561C6" w:rsidRDefault="00A93497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Saturday</w:t>
            </w:r>
          </w:p>
        </w:tc>
      </w:tr>
      <w:tr w:rsidR="00A93497" w:rsidRPr="007561C6" w14:paraId="6D753156" w14:textId="77777777" w:rsidTr="00D1412C">
        <w:trPr>
          <w:trHeight w:val="464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7F337ACD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Thursday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"Sunday" 1 ""</w:instrTex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74FB0367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Thursday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"Monday"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5CBE8D36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Thursday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"Tuesday"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153C4821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Thursday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"Wednesday"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44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44A7E8F6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Thursday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= "Thursday"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2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78A11070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Thursday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"Friday"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5600882E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Thursday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"Saturday"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A93497" w:rsidRPr="007561C6" w14:paraId="41B19E2B" w14:textId="77777777" w:rsidTr="00D1412C">
        <w:trPr>
          <w:trHeight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43F2AE46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50147AFC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3CBF014B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06A17BBB" w14:textId="77777777" w:rsidR="00A93497" w:rsidRPr="007561C6" w:rsidRDefault="00A93497" w:rsidP="00D1412C">
            <w:pPr>
              <w:rPr>
                <w:rFonts w:ascii="Georgia" w:hAnsi="Georgia"/>
                <w:lang w:val="en-GB"/>
              </w:rPr>
            </w:pPr>
          </w:p>
        </w:tc>
        <w:tc>
          <w:tcPr>
            <w:tcW w:w="1544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7C147478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82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37C520FF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208FA4CA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</w:tr>
      <w:tr w:rsidR="00A93497" w:rsidRPr="007561C6" w14:paraId="25DD5616" w14:textId="77777777" w:rsidTr="00D1412C">
        <w:trPr>
          <w:trHeight w:val="464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560DA7B8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64E81E59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7E13ABD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697288B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4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FFB4C10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6A1ED68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D1DA8B0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A93497" w:rsidRPr="007561C6" w14:paraId="4556A7A2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373C3E11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1D25F53C" w14:textId="77777777" w:rsidR="00A93497" w:rsidRPr="007561C6" w:rsidRDefault="00A93497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  <w:color w:val="FFFFFF" w:themeColor="background1"/>
              </w:rPr>
              <w:t>LABOR DAY</w:t>
            </w: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43DB738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EAAB091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4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544809E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8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007145A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AA48A33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</w:tr>
      <w:tr w:rsidR="00A93497" w:rsidRPr="007561C6" w14:paraId="56F706D5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869DB47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00DFC14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38C311B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444A83C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4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8F6DB96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15308DF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98824C2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A93497" w:rsidRPr="007561C6" w14:paraId="66CA8E97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DCE09D8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45C95F6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EF1C6D3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C6558EF" w14:textId="3139358D" w:rsidR="00A93497" w:rsidRDefault="00A93497" w:rsidP="00D1412C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7561C6">
              <w:rPr>
                <w:rFonts w:ascii="Georgia" w:hAnsi="Georgia"/>
                <w:sz w:val="16"/>
                <w:szCs w:val="16"/>
              </w:rPr>
              <w:t>PARENT MEETING</w:t>
            </w:r>
            <w:r w:rsidR="00276B6B">
              <w:rPr>
                <w:rFonts w:ascii="Georgia" w:hAnsi="Georgia"/>
                <w:sz w:val="16"/>
                <w:szCs w:val="16"/>
              </w:rPr>
              <w:t xml:space="preserve"> of</w:t>
            </w:r>
          </w:p>
          <w:p w14:paraId="69C1ED6C" w14:textId="35539A0A" w:rsidR="00276B6B" w:rsidRPr="007561C6" w:rsidRDefault="00276B6B" w:rsidP="00D1412C">
            <w:pPr>
              <w:jc w:val="center"/>
              <w:rPr>
                <w:rFonts w:ascii="Georgia" w:hAnsi="Georgia"/>
                <w:sz w:val="16"/>
                <w:szCs w:val="16"/>
              </w:rPr>
            </w:pPr>
            <w:r>
              <w:rPr>
                <w:rFonts w:ascii="Georgia" w:hAnsi="Georgia"/>
                <w:sz w:val="16"/>
                <w:szCs w:val="16"/>
              </w:rPr>
              <w:t>(Levels 2,34)</w:t>
            </w:r>
          </w:p>
          <w:p w14:paraId="271178DB" w14:textId="77777777" w:rsidR="00A93497" w:rsidRPr="007561C6" w:rsidRDefault="00A93497" w:rsidP="00D1412C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7561C6">
              <w:rPr>
                <w:rFonts w:ascii="Georgia" w:hAnsi="Georgia"/>
                <w:sz w:val="16"/>
                <w:szCs w:val="16"/>
              </w:rPr>
              <w:t>7 p.m.</w:t>
            </w:r>
          </w:p>
        </w:tc>
        <w:tc>
          <w:tcPr>
            <w:tcW w:w="154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4562D97" w14:textId="79558CF7" w:rsidR="00A93497" w:rsidRDefault="00A93497" w:rsidP="00D1412C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7561C6">
              <w:rPr>
                <w:rFonts w:ascii="Georgia" w:hAnsi="Georgia"/>
                <w:sz w:val="16"/>
                <w:szCs w:val="16"/>
              </w:rPr>
              <w:t>PARENT MEETING</w:t>
            </w:r>
            <w:r w:rsidR="00276B6B">
              <w:rPr>
                <w:rFonts w:ascii="Georgia" w:hAnsi="Georgia"/>
                <w:sz w:val="16"/>
                <w:szCs w:val="16"/>
              </w:rPr>
              <w:t xml:space="preserve"> of</w:t>
            </w:r>
          </w:p>
          <w:p w14:paraId="620DDD9C" w14:textId="3BEAA724" w:rsidR="00276B6B" w:rsidRPr="007561C6" w:rsidRDefault="00276B6B" w:rsidP="00D1412C">
            <w:pPr>
              <w:jc w:val="center"/>
              <w:rPr>
                <w:rFonts w:ascii="Georgia" w:hAnsi="Georgia"/>
                <w:sz w:val="16"/>
                <w:szCs w:val="16"/>
              </w:rPr>
            </w:pPr>
            <w:r>
              <w:rPr>
                <w:rFonts w:ascii="Georgia" w:hAnsi="Georgia"/>
                <w:sz w:val="16"/>
                <w:szCs w:val="16"/>
              </w:rPr>
              <w:t>(Level 1)</w:t>
            </w:r>
          </w:p>
          <w:p w14:paraId="591FF75C" w14:textId="77777777" w:rsidR="00A93497" w:rsidRPr="007561C6" w:rsidRDefault="00A93497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  <w:sz w:val="16"/>
                <w:szCs w:val="16"/>
              </w:rPr>
              <w:t>7 p.m.</w:t>
            </w:r>
          </w:p>
        </w:tc>
        <w:tc>
          <w:tcPr>
            <w:tcW w:w="158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A6167C7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5D71196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</w:tr>
      <w:tr w:rsidR="00A93497" w:rsidRPr="007561C6" w14:paraId="10EE8C78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3CD34AA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26A1042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9FE9E26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20</w: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  <w:color w:val="FF0000"/>
              </w:rPr>
              <w:t>E</w:t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806007A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4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94D3F02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376FEC7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718E3F8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A93497" w:rsidRPr="007561C6" w14:paraId="106916C2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A8F964F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1862FCF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3E5139A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62E015E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4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DF747E5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8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28DE061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7E5A7F5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</w:tr>
      <w:tr w:rsidR="00A93497" w:rsidRPr="007561C6" w14:paraId="652F5158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A9ABF29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DA44198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1751272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351A264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4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DCF9D49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0D1D3E3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0CBA6131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A93497" w:rsidRPr="007561C6" w14:paraId="32CB4E63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3507951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14B0094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2E572B0" w14:textId="77777777" w:rsidR="00A93497" w:rsidRDefault="00A93497" w:rsidP="00D1412C">
            <w:pPr>
              <w:rPr>
                <w:rFonts w:ascii="Georgia" w:hAnsi="Georgia"/>
              </w:rPr>
            </w:pPr>
          </w:p>
          <w:p w14:paraId="5561F3AC" w14:textId="6126ED60" w:rsidR="00FC2232" w:rsidRPr="007561C6" w:rsidRDefault="00FC2232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A4EC5F4" w14:textId="77777777" w:rsidR="005870E7" w:rsidRPr="00FC2232" w:rsidRDefault="005870E7" w:rsidP="005870E7">
            <w:pPr>
              <w:rPr>
                <w:rFonts w:ascii="Georgia" w:hAnsi="Georgia"/>
                <w:b/>
              </w:rPr>
            </w:pPr>
            <w:r w:rsidRPr="00FC2232">
              <w:rPr>
                <w:rFonts w:ascii="Georgia" w:hAnsi="Georgia"/>
                <w:b/>
              </w:rPr>
              <w:t>WCSPA</w:t>
            </w:r>
          </w:p>
          <w:p w14:paraId="7B0CED51" w14:textId="77777777" w:rsidR="005870E7" w:rsidRPr="00FC2232" w:rsidRDefault="005870E7" w:rsidP="005870E7">
            <w:pPr>
              <w:rPr>
                <w:rFonts w:ascii="Georgia" w:hAnsi="Georgia"/>
                <w:b/>
              </w:rPr>
            </w:pPr>
            <w:r w:rsidRPr="00FC2232">
              <w:rPr>
                <w:rFonts w:ascii="Georgia" w:hAnsi="Georgia"/>
                <w:b/>
              </w:rPr>
              <w:t>Booster Club:</w:t>
            </w:r>
          </w:p>
          <w:p w14:paraId="39F927CC" w14:textId="77777777" w:rsidR="005870E7" w:rsidRDefault="005870E7" w:rsidP="005870E7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Gillespie Thr.</w:t>
            </w:r>
          </w:p>
          <w:p w14:paraId="29CDF962" w14:textId="2678A231" w:rsidR="00A93497" w:rsidRPr="007561C6" w:rsidRDefault="005870E7" w:rsidP="005870E7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7pm</w:t>
            </w:r>
          </w:p>
        </w:tc>
        <w:tc>
          <w:tcPr>
            <w:tcW w:w="154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DE4EDA8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8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27E23B1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2C2C1917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</w:tr>
      <w:tr w:rsidR="00A93497" w:rsidRPr="007561C6" w14:paraId="6F41C59D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3C8B0D4C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3D89F493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70788EAE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5C069CE6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44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04BE0EC8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8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0A49BF5D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4A3F08CF" w14:textId="77777777" w:rsidR="00A93497" w:rsidRPr="007561C6" w:rsidRDefault="00A93497" w:rsidP="00D1412C">
            <w:pPr>
              <w:pStyle w:val="Dates"/>
              <w:rPr>
                <w:rFonts w:ascii="Georgia" w:hAnsi="Georgia"/>
              </w:rPr>
            </w:pPr>
          </w:p>
        </w:tc>
      </w:tr>
      <w:tr w:rsidR="00A93497" w:rsidRPr="007561C6" w14:paraId="7B0313B5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4946FEC3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43A859E1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2C8CDAD1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32B341BE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44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21EDEA3F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8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3F402CA8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1BFE0499" w14:textId="77777777" w:rsidR="00A93497" w:rsidRPr="007561C6" w:rsidRDefault="00A93497" w:rsidP="00D1412C">
            <w:pPr>
              <w:rPr>
                <w:rFonts w:ascii="Georgia" w:hAnsi="Georgia"/>
              </w:rPr>
            </w:pPr>
          </w:p>
        </w:tc>
      </w:tr>
    </w:tbl>
    <w:p w14:paraId="4017F473" w14:textId="77777777" w:rsidR="00A93497" w:rsidRPr="007561C6" w:rsidRDefault="00A93497" w:rsidP="00A93497">
      <w:pPr>
        <w:pStyle w:val="NoSpacing"/>
        <w:rPr>
          <w:rFonts w:ascii="Georgia" w:hAnsi="Georgia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040"/>
        <w:gridCol w:w="5760"/>
      </w:tblGrid>
      <w:tr w:rsidR="006B0739" w:rsidRPr="007561C6" w14:paraId="1DD4C535" w14:textId="77777777" w:rsidTr="00D1412C">
        <w:trPr>
          <w:trHeight w:hRule="exact" w:val="864"/>
        </w:trPr>
        <w:tc>
          <w:tcPr>
            <w:tcW w:w="5040" w:type="dxa"/>
            <w:vAlign w:val="bottom"/>
          </w:tcPr>
          <w:p w14:paraId="377276E8" w14:textId="77777777" w:rsidR="006B0739" w:rsidRPr="007561C6" w:rsidRDefault="006B0739" w:rsidP="00D1412C">
            <w:pPr>
              <w:pStyle w:val="Month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lastRenderedPageBreak/>
              <w:fldChar w:fldCharType="begin"/>
            </w:r>
            <w:r w:rsidRPr="007561C6">
              <w:rPr>
                <w:rFonts w:ascii="Georgia" w:hAnsi="Georgia"/>
              </w:rPr>
              <w:instrText xml:space="preserve"> DOCVARIABLE  MonthStart \@ MMMM \* MERGEFORMAT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t>October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5760" w:type="dxa"/>
            <w:shd w:val="clear" w:color="auto" w:fill="0F6FC6" w:themeFill="accent1"/>
            <w:vAlign w:val="bottom"/>
          </w:tcPr>
          <w:p w14:paraId="3D486844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</w:tr>
      <w:tr w:rsidR="006B0739" w:rsidRPr="007561C6" w14:paraId="71532C38" w14:textId="77777777" w:rsidTr="00D1412C">
        <w:tc>
          <w:tcPr>
            <w:tcW w:w="5040" w:type="dxa"/>
          </w:tcPr>
          <w:p w14:paraId="069E4731" w14:textId="77777777" w:rsidR="006B0739" w:rsidRPr="007561C6" w:rsidRDefault="006B0739" w:rsidP="00D1412C">
            <w:pPr>
              <w:pStyle w:val="Yea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 MonthStart \@  yyyy   \* MERGEFORMAT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t>2022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5760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14:paraId="011DDA7A" w14:textId="77777777" w:rsidR="006B0739" w:rsidRPr="007561C6" w:rsidRDefault="006B0739" w:rsidP="00D1412C">
            <w:pPr>
              <w:rPr>
                <w:rFonts w:ascii="Georgia" w:hAnsi="Georgia"/>
              </w:rPr>
            </w:pPr>
            <w:r w:rsidRPr="007561C6">
              <w:rPr>
                <w:rFonts w:ascii="Georgia" w:hAnsi="Georgia"/>
                <w:noProof/>
              </w:rPr>
              <w:drawing>
                <wp:inline distT="0" distB="0" distL="0" distR="0" wp14:anchorId="169070CE" wp14:editId="3E4457BE">
                  <wp:extent cx="3657600" cy="1142960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228" cy="115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739" w:rsidRPr="007561C6" w14:paraId="14337849" w14:textId="77777777" w:rsidTr="00D1412C">
        <w:trPr>
          <w:trHeight w:hRule="exact" w:val="288"/>
        </w:trPr>
        <w:tc>
          <w:tcPr>
            <w:tcW w:w="5040" w:type="dxa"/>
          </w:tcPr>
          <w:p w14:paraId="1ED45F80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5760" w:type="dxa"/>
            <w:tcMar>
              <w:left w:w="115" w:type="dxa"/>
              <w:bottom w:w="115" w:type="dxa"/>
              <w:right w:w="115" w:type="dxa"/>
            </w:tcMar>
          </w:tcPr>
          <w:p w14:paraId="546079F4" w14:textId="77777777" w:rsidR="006B0739" w:rsidRPr="007561C6" w:rsidRDefault="006B0739" w:rsidP="00D1412C">
            <w:pPr>
              <w:pStyle w:val="Caption"/>
              <w:rPr>
                <w:rFonts w:ascii="Georgia" w:hAnsi="Georgia"/>
              </w:rPr>
            </w:pPr>
          </w:p>
        </w:tc>
      </w:tr>
    </w:tbl>
    <w:tbl>
      <w:tblPr>
        <w:tblStyle w:val="TableCalendar"/>
        <w:tblW w:w="5087" w:type="pct"/>
        <w:tblLook w:val="0420" w:firstRow="1" w:lastRow="0" w:firstColumn="0" w:lastColumn="0" w:noHBand="0" w:noVBand="1"/>
        <w:tblCaption w:val="Layout table"/>
      </w:tblPr>
      <w:tblGrid>
        <w:gridCol w:w="1562"/>
        <w:gridCol w:w="1567"/>
        <w:gridCol w:w="1567"/>
        <w:gridCol w:w="1509"/>
        <w:gridCol w:w="1540"/>
        <w:gridCol w:w="1662"/>
        <w:gridCol w:w="1571"/>
      </w:tblGrid>
      <w:tr w:rsidR="006B0739" w:rsidRPr="007561C6" w14:paraId="11C9B7DD" w14:textId="77777777" w:rsidTr="00D14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tcW w:w="1562" w:type="dxa"/>
            <w:tcBorders>
              <w:bottom w:val="single" w:sz="4" w:space="0" w:color="595959" w:themeColor="text1" w:themeTint="A6"/>
            </w:tcBorders>
          </w:tcPr>
          <w:p w14:paraId="159A388D" w14:textId="77777777" w:rsidR="006B0739" w:rsidRPr="007561C6" w:rsidRDefault="006B0739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Sunday</w:t>
            </w:r>
          </w:p>
        </w:tc>
        <w:tc>
          <w:tcPr>
            <w:tcW w:w="1567" w:type="dxa"/>
            <w:tcBorders>
              <w:bottom w:val="single" w:sz="4" w:space="0" w:color="595959" w:themeColor="text1" w:themeTint="A6"/>
            </w:tcBorders>
          </w:tcPr>
          <w:p w14:paraId="58783D42" w14:textId="77777777" w:rsidR="006B0739" w:rsidRPr="007561C6" w:rsidRDefault="006B0739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Monday</w:t>
            </w:r>
          </w:p>
        </w:tc>
        <w:tc>
          <w:tcPr>
            <w:tcW w:w="1567" w:type="dxa"/>
            <w:tcBorders>
              <w:bottom w:val="single" w:sz="4" w:space="0" w:color="595959" w:themeColor="text1" w:themeTint="A6"/>
            </w:tcBorders>
          </w:tcPr>
          <w:p w14:paraId="17D2E41F" w14:textId="77777777" w:rsidR="006B0739" w:rsidRPr="007561C6" w:rsidRDefault="006B0739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Tuesday</w:t>
            </w:r>
          </w:p>
        </w:tc>
        <w:tc>
          <w:tcPr>
            <w:tcW w:w="1509" w:type="dxa"/>
            <w:tcBorders>
              <w:bottom w:val="single" w:sz="4" w:space="0" w:color="595959" w:themeColor="text1" w:themeTint="A6"/>
            </w:tcBorders>
          </w:tcPr>
          <w:p w14:paraId="10863642" w14:textId="77777777" w:rsidR="006B0739" w:rsidRPr="007561C6" w:rsidRDefault="006B0739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Wednesday</w:t>
            </w:r>
          </w:p>
        </w:tc>
        <w:tc>
          <w:tcPr>
            <w:tcW w:w="1540" w:type="dxa"/>
            <w:tcBorders>
              <w:bottom w:val="single" w:sz="4" w:space="0" w:color="595959" w:themeColor="text1" w:themeTint="A6"/>
            </w:tcBorders>
          </w:tcPr>
          <w:p w14:paraId="07DC2FE9" w14:textId="77777777" w:rsidR="006B0739" w:rsidRPr="007561C6" w:rsidRDefault="006B0739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Thursday</w:t>
            </w:r>
          </w:p>
        </w:tc>
        <w:tc>
          <w:tcPr>
            <w:tcW w:w="1662" w:type="dxa"/>
            <w:tcBorders>
              <w:bottom w:val="single" w:sz="4" w:space="0" w:color="595959" w:themeColor="text1" w:themeTint="A6"/>
            </w:tcBorders>
          </w:tcPr>
          <w:p w14:paraId="2526BE62" w14:textId="77777777" w:rsidR="006B0739" w:rsidRPr="007561C6" w:rsidRDefault="006B0739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Friday</w:t>
            </w:r>
          </w:p>
        </w:tc>
        <w:tc>
          <w:tcPr>
            <w:tcW w:w="1571" w:type="dxa"/>
            <w:tcBorders>
              <w:bottom w:val="single" w:sz="4" w:space="0" w:color="595959" w:themeColor="text1" w:themeTint="A6"/>
            </w:tcBorders>
          </w:tcPr>
          <w:p w14:paraId="5A628D0B" w14:textId="77777777" w:rsidR="006B0739" w:rsidRPr="007561C6" w:rsidRDefault="006B0739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Saturday</w:t>
            </w:r>
          </w:p>
        </w:tc>
      </w:tr>
      <w:tr w:rsidR="006B0739" w:rsidRPr="007561C6" w14:paraId="37B97E20" w14:textId="77777777" w:rsidTr="00D1412C">
        <w:trPr>
          <w:trHeight w:val="464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029F5D19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Saturday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"Sunday" 1 ""</w:instrTex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36C34A52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Saturday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"Monday"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7D06F525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Saturday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"Tuesday"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09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0EF7769E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Saturday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"Wednesday"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468E4DB6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Saturday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= "Thursday"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5C480F70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Saturday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"Friday"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3853119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Saturday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"Saturday"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6B0739" w:rsidRPr="007561C6" w14:paraId="2E7D8EF4" w14:textId="77777777" w:rsidTr="00D1412C">
        <w:trPr>
          <w:trHeight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622856A2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409069DB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7F39CAB3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09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6722348E" w14:textId="77777777" w:rsidR="006B0739" w:rsidRPr="007561C6" w:rsidRDefault="006B0739" w:rsidP="00D1412C">
            <w:pPr>
              <w:rPr>
                <w:rFonts w:ascii="Georgia" w:hAnsi="Georgia"/>
                <w:lang w:val="en-GB"/>
              </w:rPr>
            </w:pPr>
          </w:p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26470B6C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0E8DEDED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5ED5FB5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</w:tr>
      <w:tr w:rsidR="006B0739" w:rsidRPr="007561C6" w14:paraId="1C7723DC" w14:textId="77777777" w:rsidTr="00D1412C">
        <w:trPr>
          <w:trHeight w:val="464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1E1E535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222EF6D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1482C3F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4</w: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  <w:color w:val="FF0000"/>
              </w:rPr>
              <w:t>E</w:t>
            </w:r>
          </w:p>
        </w:tc>
        <w:tc>
          <w:tcPr>
            <w:tcW w:w="150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8D64C46" w14:textId="77777777" w:rsidR="006B0739" w:rsidRPr="007561C6" w:rsidRDefault="006B0739" w:rsidP="00D1412C">
            <w:pPr>
              <w:pStyle w:val="Dates"/>
              <w:tabs>
                <w:tab w:val="center" w:pos="646"/>
                <w:tab w:val="right" w:pos="1293"/>
              </w:tabs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ab/>
            </w:r>
            <w:r w:rsidRPr="007561C6">
              <w:rPr>
                <w:rFonts w:ascii="Georgia" w:hAnsi="Georgia"/>
                <w:color w:val="FF0000"/>
              </w:rPr>
              <w:t xml:space="preserve">COUNT DAY 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038D5AD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F6A02D3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0FB1C3C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6B0739" w:rsidRPr="007561C6" w14:paraId="26D657B2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1A75E47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CD89BD7" w14:textId="77777777" w:rsidR="006B0739" w:rsidRPr="007561C6" w:rsidRDefault="006B0739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AUDITION WEEK</w:t>
            </w: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CDF5CFA" w14:textId="77777777" w:rsidR="006B0739" w:rsidRPr="007561C6" w:rsidRDefault="006B0739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AUDITION WEEK</w:t>
            </w:r>
          </w:p>
        </w:tc>
        <w:tc>
          <w:tcPr>
            <w:tcW w:w="150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FFE9C70" w14:textId="77777777" w:rsidR="006B0739" w:rsidRPr="007561C6" w:rsidRDefault="006B0739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AUDITION WEEK</w:t>
            </w:r>
          </w:p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5C468AE" w14:textId="77777777" w:rsidR="006B0739" w:rsidRPr="007561C6" w:rsidRDefault="006B0739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AUDITION WEEK</w:t>
            </w: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AF09595" w14:textId="77777777" w:rsidR="006B0739" w:rsidRPr="007561C6" w:rsidRDefault="006B0739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 xml:space="preserve">AUDITION </w:t>
            </w:r>
          </w:p>
          <w:p w14:paraId="6AA73BB6" w14:textId="77777777" w:rsidR="006B0739" w:rsidRPr="007561C6" w:rsidRDefault="006B0739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WEEK</w:t>
            </w: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CAA9301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</w:tr>
      <w:tr w:rsidR="006B0739" w:rsidRPr="007561C6" w14:paraId="45D8E38C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7EF0256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7395955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E2505A4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0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D5656D9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44E7676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123461D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14597AE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6B0739" w:rsidRPr="007561C6" w14:paraId="50DDFC67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C9E5CEF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26005F4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8D14645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0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F819CBC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A669FB4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E099A33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16D8041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</w:tr>
      <w:tr w:rsidR="006B0739" w:rsidRPr="007561C6" w14:paraId="05D5575D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F28DD7F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DC6486D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AD537AC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18</w: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  <w:color w:val="FF0000"/>
              </w:rPr>
              <w:t>E</w:t>
            </w:r>
          </w:p>
        </w:tc>
        <w:tc>
          <w:tcPr>
            <w:tcW w:w="150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0C56C32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0D4822C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3929AD1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A4A0CAE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6B0739" w:rsidRPr="007561C6" w14:paraId="4ACA3A93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48550D7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84C3850" w14:textId="77777777" w:rsidR="006B0739" w:rsidRDefault="006B0739" w:rsidP="00D1412C">
            <w:pPr>
              <w:rPr>
                <w:rFonts w:ascii="Georgia" w:hAnsi="Georgia"/>
              </w:rPr>
            </w:pPr>
          </w:p>
          <w:p w14:paraId="16AFF1F5" w14:textId="345E9BA0" w:rsidR="00D1412C" w:rsidRPr="00D1412C" w:rsidRDefault="00DA7A89" w:rsidP="00D1412C">
            <w:pPr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WCSPA Booster Club</w:t>
            </w:r>
            <w:r w:rsidR="00D1412C" w:rsidRPr="00D1412C">
              <w:rPr>
                <w:rFonts w:ascii="Georgia" w:hAnsi="Georgia"/>
                <w:b/>
              </w:rPr>
              <w:t>:</w:t>
            </w:r>
          </w:p>
          <w:p w14:paraId="6AC163AB" w14:textId="2A37E7C3" w:rsidR="00D1412C" w:rsidRDefault="00D1412C" w:rsidP="00D1412C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Roger’s Roost</w:t>
            </w:r>
          </w:p>
          <w:p w14:paraId="697B41F0" w14:textId="7D57C81E" w:rsidR="00D1412C" w:rsidRPr="007561C6" w:rsidRDefault="00D1412C" w:rsidP="00D1412C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7pm</w:t>
            </w: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89D7B5D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0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C927D33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AD9BBE8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E0A9DD4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855B33F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</w:tr>
      <w:tr w:rsidR="006B0739" w:rsidRPr="007561C6" w14:paraId="3DB2E272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B35E634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DCD39B2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52B5593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0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A7EE89B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1AE540F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7DB7D71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  <w:color w:val="FF0000"/>
              </w:rPr>
              <w:t xml:space="preserve">Q1 END  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A684884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6B0739" w:rsidRPr="007561C6" w14:paraId="0C952013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2A5F7DF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422F24B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BB5D746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0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A1082D5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677D629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E5F9FE3" w14:textId="77777777" w:rsidR="006B0739" w:rsidRPr="007561C6" w:rsidRDefault="006B0739" w:rsidP="00D1412C">
            <w:pPr>
              <w:jc w:val="center"/>
              <w:rPr>
                <w:rFonts w:ascii="Georgia" w:hAnsi="Georgia"/>
                <w:color w:val="FF0000"/>
              </w:rPr>
            </w:pPr>
            <w:r w:rsidRPr="007561C6">
              <w:rPr>
                <w:rFonts w:ascii="Georgia" w:hAnsi="Georgia"/>
                <w:i/>
                <w:i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EE6F21D" wp14:editId="5CE329A3">
                      <wp:simplePos x="0" y="0"/>
                      <wp:positionH relativeFrom="column">
                        <wp:posOffset>-35523</wp:posOffset>
                      </wp:positionH>
                      <wp:positionV relativeFrom="paragraph">
                        <wp:posOffset>-176949</wp:posOffset>
                      </wp:positionV>
                      <wp:extent cx="988397" cy="977826"/>
                      <wp:effectExtent l="0" t="0" r="21590" b="32385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88397" cy="97782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53EB4071" id="Straight Connector 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8pt,-13.95pt" to="75.05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" strokecolor="#4389d7 [1951]"/>
                  </w:pict>
                </mc:Fallback>
              </mc:AlternateContent>
            </w:r>
            <w:r w:rsidRPr="007561C6">
              <w:rPr>
                <w:rFonts w:ascii="Georgia" w:hAnsi="Georgia"/>
                <w:color w:val="FF0000"/>
              </w:rPr>
              <w:t xml:space="preserve"> </w:t>
            </w:r>
          </w:p>
          <w:p w14:paraId="75859BC2" w14:textId="77777777" w:rsidR="006B0739" w:rsidRPr="007561C6" w:rsidRDefault="006B0739" w:rsidP="00D1412C">
            <w:pPr>
              <w:rPr>
                <w:rFonts w:ascii="Georgia" w:hAnsi="Georgia"/>
                <w:color w:val="000000" w:themeColor="text1"/>
              </w:rPr>
            </w:pPr>
          </w:p>
          <w:p w14:paraId="21B54894" w14:textId="77777777" w:rsidR="006B0739" w:rsidRPr="007561C6" w:rsidRDefault="006B0739" w:rsidP="00D1412C">
            <w:pPr>
              <w:jc w:val="right"/>
              <w:rPr>
                <w:rFonts w:ascii="Georgia" w:hAnsi="Georgia"/>
                <w:color w:val="000000" w:themeColor="text1"/>
              </w:rPr>
            </w:pPr>
            <w:r w:rsidRPr="007561C6">
              <w:rPr>
                <w:rFonts w:ascii="Georgia" w:hAnsi="Georgia"/>
                <w:color w:val="000000" w:themeColor="text1"/>
              </w:rPr>
              <w:t>LOAD IN</w:t>
            </w:r>
          </w:p>
          <w:p w14:paraId="42AE2D35" w14:textId="77777777" w:rsidR="006B0739" w:rsidRPr="007561C6" w:rsidRDefault="006B0739" w:rsidP="00D1412C">
            <w:pPr>
              <w:jc w:val="right"/>
              <w:rPr>
                <w:rFonts w:ascii="Georgia" w:hAnsi="Georgia"/>
                <w:color w:val="000000" w:themeColor="text1"/>
              </w:rPr>
            </w:pPr>
            <w:r w:rsidRPr="007561C6">
              <w:rPr>
                <w:rFonts w:ascii="Georgia" w:hAnsi="Georgia"/>
                <w:color w:val="000000" w:themeColor="text1"/>
              </w:rPr>
              <w:t>SHAKES</w:t>
            </w: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F09231F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</w:tr>
      <w:tr w:rsidR="006B0739" w:rsidRPr="007561C6" w14:paraId="37E1D237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FFC3B23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A759D6F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2D257E7F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09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12729971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51754C95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1C07C360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70DF0C25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</w:p>
        </w:tc>
      </w:tr>
      <w:tr w:rsidR="006B0739" w:rsidRPr="007561C6" w14:paraId="337DE7B3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D4A5BAC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8ABD190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529379B9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09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7EB18412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7B24ACE2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49094E2A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0508890A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</w:tr>
    </w:tbl>
    <w:p w14:paraId="002E982C" w14:textId="77777777" w:rsidR="006B0739" w:rsidRPr="007561C6" w:rsidRDefault="006B0739" w:rsidP="006B0739">
      <w:pPr>
        <w:pStyle w:val="NoSpacing"/>
        <w:rPr>
          <w:rFonts w:ascii="Georgia" w:hAnsi="Georgia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040"/>
        <w:gridCol w:w="5760"/>
      </w:tblGrid>
      <w:tr w:rsidR="006B0739" w:rsidRPr="007561C6" w14:paraId="489F046E" w14:textId="77777777" w:rsidTr="00D1412C">
        <w:trPr>
          <w:trHeight w:hRule="exact" w:val="864"/>
        </w:trPr>
        <w:tc>
          <w:tcPr>
            <w:tcW w:w="5040" w:type="dxa"/>
            <w:vAlign w:val="bottom"/>
          </w:tcPr>
          <w:p w14:paraId="209BF556" w14:textId="77777777" w:rsidR="006B0739" w:rsidRPr="007561C6" w:rsidRDefault="006B0739" w:rsidP="00D1412C">
            <w:pPr>
              <w:pStyle w:val="Month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lastRenderedPageBreak/>
              <w:fldChar w:fldCharType="begin"/>
            </w:r>
            <w:r w:rsidRPr="007561C6">
              <w:rPr>
                <w:rFonts w:ascii="Georgia" w:hAnsi="Georgia"/>
              </w:rPr>
              <w:instrText xml:space="preserve"> DOCVARIABLE  MonthStart \@ MMMM \* MERGEFORMAT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t>November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5760" w:type="dxa"/>
            <w:shd w:val="clear" w:color="auto" w:fill="0F6FC6" w:themeFill="accent1"/>
            <w:vAlign w:val="bottom"/>
          </w:tcPr>
          <w:p w14:paraId="1A1F94E0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</w:tr>
      <w:tr w:rsidR="006B0739" w:rsidRPr="007561C6" w14:paraId="414A3BE5" w14:textId="77777777" w:rsidTr="00D1412C">
        <w:tc>
          <w:tcPr>
            <w:tcW w:w="5040" w:type="dxa"/>
          </w:tcPr>
          <w:p w14:paraId="1779CC80" w14:textId="77777777" w:rsidR="006B0739" w:rsidRPr="007561C6" w:rsidRDefault="006B0739" w:rsidP="00D1412C">
            <w:pPr>
              <w:pStyle w:val="Yea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 MonthStart \@  yyyy   \* MERGEFORMAT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t>2022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5760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14:paraId="36A70A7D" w14:textId="77777777" w:rsidR="006B0739" w:rsidRPr="007561C6" w:rsidRDefault="006B0739" w:rsidP="00D1412C">
            <w:pPr>
              <w:rPr>
                <w:rFonts w:ascii="Georgia" w:hAnsi="Georgia"/>
              </w:rPr>
            </w:pPr>
            <w:r w:rsidRPr="007561C6">
              <w:rPr>
                <w:rFonts w:ascii="Georgia" w:hAnsi="Georgia"/>
                <w:noProof/>
              </w:rPr>
              <w:drawing>
                <wp:inline distT="0" distB="0" distL="0" distR="0" wp14:anchorId="43DA9FD9" wp14:editId="35332532">
                  <wp:extent cx="3652314" cy="1155700"/>
                  <wp:effectExtent l="0" t="0" r="5715" b="6350"/>
                  <wp:docPr id="11" name="Picture 1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884" cy="115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739" w:rsidRPr="007561C6" w14:paraId="6E05BC6B" w14:textId="77777777" w:rsidTr="00D1412C">
        <w:trPr>
          <w:trHeight w:hRule="exact" w:val="288"/>
        </w:trPr>
        <w:tc>
          <w:tcPr>
            <w:tcW w:w="5040" w:type="dxa"/>
          </w:tcPr>
          <w:p w14:paraId="57E89BE7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5760" w:type="dxa"/>
            <w:tcMar>
              <w:left w:w="115" w:type="dxa"/>
              <w:bottom w:w="115" w:type="dxa"/>
              <w:right w:w="115" w:type="dxa"/>
            </w:tcMar>
          </w:tcPr>
          <w:p w14:paraId="11B1D359" w14:textId="77777777" w:rsidR="006B0739" w:rsidRPr="007561C6" w:rsidRDefault="006B0739" w:rsidP="00D1412C">
            <w:pPr>
              <w:pStyle w:val="Caption"/>
              <w:rPr>
                <w:rFonts w:ascii="Georgia" w:hAnsi="Georgia"/>
              </w:rPr>
            </w:pPr>
          </w:p>
        </w:tc>
      </w:tr>
    </w:tbl>
    <w:tbl>
      <w:tblPr>
        <w:tblStyle w:val="TableCalendar"/>
        <w:tblW w:w="5087" w:type="pct"/>
        <w:tblLook w:val="0420" w:firstRow="1" w:lastRow="0" w:firstColumn="0" w:lastColumn="0" w:noHBand="0" w:noVBand="1"/>
        <w:tblCaption w:val="Layout table"/>
      </w:tblPr>
      <w:tblGrid>
        <w:gridCol w:w="1562"/>
        <w:gridCol w:w="1567"/>
        <w:gridCol w:w="1567"/>
        <w:gridCol w:w="1509"/>
        <w:gridCol w:w="1540"/>
        <w:gridCol w:w="1662"/>
        <w:gridCol w:w="1571"/>
      </w:tblGrid>
      <w:tr w:rsidR="006B0739" w:rsidRPr="007561C6" w14:paraId="797EC454" w14:textId="77777777" w:rsidTr="00D14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tcW w:w="1562" w:type="dxa"/>
            <w:tcBorders>
              <w:bottom w:val="single" w:sz="4" w:space="0" w:color="595959" w:themeColor="text1" w:themeTint="A6"/>
            </w:tcBorders>
          </w:tcPr>
          <w:p w14:paraId="6D1A52D3" w14:textId="77777777" w:rsidR="006B0739" w:rsidRPr="007561C6" w:rsidRDefault="006B0739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Sunday</w:t>
            </w:r>
          </w:p>
        </w:tc>
        <w:tc>
          <w:tcPr>
            <w:tcW w:w="1567" w:type="dxa"/>
            <w:tcBorders>
              <w:bottom w:val="single" w:sz="4" w:space="0" w:color="595959" w:themeColor="text1" w:themeTint="A6"/>
            </w:tcBorders>
          </w:tcPr>
          <w:p w14:paraId="25E84F88" w14:textId="77777777" w:rsidR="006B0739" w:rsidRPr="007561C6" w:rsidRDefault="006B0739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Monday</w:t>
            </w:r>
          </w:p>
        </w:tc>
        <w:tc>
          <w:tcPr>
            <w:tcW w:w="1567" w:type="dxa"/>
            <w:tcBorders>
              <w:bottom w:val="single" w:sz="4" w:space="0" w:color="595959" w:themeColor="text1" w:themeTint="A6"/>
            </w:tcBorders>
          </w:tcPr>
          <w:p w14:paraId="5C3FD704" w14:textId="77777777" w:rsidR="006B0739" w:rsidRPr="007561C6" w:rsidRDefault="006B0739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Tuesday</w:t>
            </w:r>
          </w:p>
        </w:tc>
        <w:tc>
          <w:tcPr>
            <w:tcW w:w="1509" w:type="dxa"/>
            <w:tcBorders>
              <w:bottom w:val="single" w:sz="4" w:space="0" w:color="595959" w:themeColor="text1" w:themeTint="A6"/>
            </w:tcBorders>
          </w:tcPr>
          <w:p w14:paraId="1828A0A7" w14:textId="77777777" w:rsidR="006B0739" w:rsidRPr="007561C6" w:rsidRDefault="006B0739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Wednesday</w:t>
            </w:r>
          </w:p>
        </w:tc>
        <w:tc>
          <w:tcPr>
            <w:tcW w:w="1540" w:type="dxa"/>
            <w:tcBorders>
              <w:bottom w:val="single" w:sz="4" w:space="0" w:color="595959" w:themeColor="text1" w:themeTint="A6"/>
            </w:tcBorders>
          </w:tcPr>
          <w:p w14:paraId="69A7E53B" w14:textId="77777777" w:rsidR="006B0739" w:rsidRPr="007561C6" w:rsidRDefault="006B0739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Thursday</w:t>
            </w:r>
          </w:p>
        </w:tc>
        <w:tc>
          <w:tcPr>
            <w:tcW w:w="1662" w:type="dxa"/>
            <w:tcBorders>
              <w:bottom w:val="single" w:sz="4" w:space="0" w:color="595959" w:themeColor="text1" w:themeTint="A6"/>
            </w:tcBorders>
          </w:tcPr>
          <w:p w14:paraId="6911FBF9" w14:textId="77777777" w:rsidR="006B0739" w:rsidRPr="007561C6" w:rsidRDefault="006B0739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Friday</w:t>
            </w:r>
          </w:p>
        </w:tc>
        <w:tc>
          <w:tcPr>
            <w:tcW w:w="1571" w:type="dxa"/>
            <w:tcBorders>
              <w:bottom w:val="single" w:sz="4" w:space="0" w:color="595959" w:themeColor="text1" w:themeTint="A6"/>
            </w:tcBorders>
          </w:tcPr>
          <w:p w14:paraId="71FC5CBD" w14:textId="77777777" w:rsidR="006B0739" w:rsidRPr="007561C6" w:rsidRDefault="006B0739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Saturday</w:t>
            </w:r>
          </w:p>
        </w:tc>
      </w:tr>
      <w:tr w:rsidR="006B0739" w:rsidRPr="007561C6" w14:paraId="60771B6A" w14:textId="77777777" w:rsidTr="00D1412C">
        <w:trPr>
          <w:trHeight w:val="464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0F3ECC85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Tuesday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"Sunday" 1 ""</w:instrTex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7738C37C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Tuesday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"Monday"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7B05C97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Tuesday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"Tuesday"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</w: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  <w:color w:val="FF0000"/>
              </w:rPr>
              <w:t>E</w:t>
            </w:r>
          </w:p>
        </w:tc>
        <w:tc>
          <w:tcPr>
            <w:tcW w:w="150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3DCE01A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Tuesday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"Wednesday"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B8E17B7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Tuesday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= "Thursday"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530B241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Tuesday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"Friday"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8333B4E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Tuesday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"Saturday"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6B0739" w:rsidRPr="007561C6" w14:paraId="0C96AB56" w14:textId="77777777" w:rsidTr="00D1412C">
        <w:trPr>
          <w:trHeight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5463A9EB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0E7A723E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A7D6E26" w14:textId="77777777" w:rsidR="006B0739" w:rsidRPr="007561C6" w:rsidRDefault="006B0739" w:rsidP="00D1412C">
            <w:pPr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AD CAMP. END</w:t>
            </w:r>
          </w:p>
        </w:tc>
        <w:tc>
          <w:tcPr>
            <w:tcW w:w="150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8F74F12" w14:textId="77777777" w:rsidR="006B0739" w:rsidRPr="007561C6" w:rsidRDefault="006B0739" w:rsidP="00D1412C">
            <w:pPr>
              <w:rPr>
                <w:rFonts w:ascii="Georgia" w:hAnsi="Georgia"/>
                <w:lang w:val="en-GB"/>
              </w:rPr>
            </w:pPr>
          </w:p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2A11FE9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A51F43A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51332F5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</w:tr>
      <w:tr w:rsidR="006B0739" w:rsidRPr="007561C6" w14:paraId="7717A490" w14:textId="77777777" w:rsidTr="00D1412C">
        <w:trPr>
          <w:trHeight w:val="464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B37BCEA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74571919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 xml:space="preserve">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4C6AC7D9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09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37819BBC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02405537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7911D141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3B95A63F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 xml:space="preserve">   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6B0739" w:rsidRPr="007561C6" w14:paraId="0609CAF5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11114CF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75823A3" w14:textId="77777777" w:rsidR="006B0739" w:rsidRPr="007561C6" w:rsidRDefault="006B0739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LIGHT HANG</w:t>
            </w: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3B5C0745" w14:textId="77777777" w:rsidR="006B0739" w:rsidRPr="007561C6" w:rsidRDefault="006B0739" w:rsidP="00D1412C">
            <w:pPr>
              <w:jc w:val="center"/>
              <w:rPr>
                <w:rFonts w:ascii="Georgia" w:hAnsi="Georgia"/>
                <w:color w:val="FFFFFF" w:themeColor="background1"/>
              </w:rPr>
            </w:pPr>
            <w:r w:rsidRPr="007561C6">
              <w:rPr>
                <w:rFonts w:ascii="Georgia" w:hAnsi="Georgia"/>
                <w:color w:val="FFFFFF" w:themeColor="background1"/>
              </w:rPr>
              <w:t>ELECTION DAY</w:t>
            </w:r>
          </w:p>
          <w:p w14:paraId="548FC0DA" w14:textId="77777777" w:rsidR="006B0739" w:rsidRPr="007561C6" w:rsidRDefault="006B0739" w:rsidP="00D1412C">
            <w:pPr>
              <w:jc w:val="center"/>
              <w:rPr>
                <w:rFonts w:ascii="Georgia" w:hAnsi="Georgia"/>
                <w:color w:val="FFFFFF" w:themeColor="background1"/>
              </w:rPr>
            </w:pPr>
          </w:p>
          <w:p w14:paraId="29E63C6B" w14:textId="77777777" w:rsidR="006B0739" w:rsidRPr="007561C6" w:rsidRDefault="006B0739" w:rsidP="00D1412C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509" w:type="dxa"/>
            <w:tcBorders>
              <w:top w:val="nil"/>
              <w:bottom w:val="single" w:sz="4" w:space="0" w:color="595959" w:themeColor="text1" w:themeTint="A6"/>
            </w:tcBorders>
            <w:shd w:val="clear" w:color="auto" w:fill="FFFFFF" w:themeFill="background1"/>
          </w:tcPr>
          <w:p w14:paraId="00A8AAD1" w14:textId="77777777" w:rsidR="006B0739" w:rsidRPr="007561C6" w:rsidRDefault="006B0739" w:rsidP="00D1412C">
            <w:pPr>
              <w:shd w:val="clear" w:color="auto" w:fill="FFFFFF" w:themeFill="background1"/>
              <w:rPr>
                <w:rFonts w:ascii="Georgia" w:hAnsi="Georgia"/>
                <w:b/>
                <w:bCs/>
                <w:color w:val="000000" w:themeColor="text1"/>
              </w:rPr>
            </w:pPr>
            <w:r w:rsidRPr="007561C6">
              <w:rPr>
                <w:rFonts w:ascii="Georgia" w:hAnsi="Georgia"/>
                <w:b/>
                <w:bCs/>
                <w:color w:val="000000" w:themeColor="text1"/>
              </w:rPr>
              <w:t>SHAKES NIGHT</w:t>
            </w:r>
          </w:p>
          <w:p w14:paraId="61ADD483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  <w:p w14:paraId="64BE9575" w14:textId="77777777" w:rsidR="006B0739" w:rsidRPr="007561C6" w:rsidRDefault="006B0739" w:rsidP="00D1412C">
            <w:pPr>
              <w:rPr>
                <w:rFonts w:ascii="Georgia" w:hAnsi="Georgia"/>
                <w:sz w:val="16"/>
                <w:szCs w:val="16"/>
              </w:rPr>
            </w:pPr>
            <w:r w:rsidRPr="007561C6">
              <w:rPr>
                <w:rFonts w:ascii="Georgia" w:hAnsi="Georgia"/>
                <w:sz w:val="16"/>
                <w:szCs w:val="16"/>
              </w:rPr>
              <w:t>SCENIC LOAD IN</w:t>
            </w:r>
          </w:p>
          <w:p w14:paraId="7E789612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322384E" w14:textId="77777777" w:rsidR="006B0739" w:rsidRPr="007561C6" w:rsidRDefault="006B0739" w:rsidP="00D1412C">
            <w:pPr>
              <w:shd w:val="clear" w:color="auto" w:fill="FFFFFF" w:themeFill="background1"/>
              <w:rPr>
                <w:rFonts w:ascii="Georgia" w:hAnsi="Georgia"/>
                <w:b/>
                <w:bCs/>
                <w:color w:val="000000" w:themeColor="text1"/>
              </w:rPr>
            </w:pPr>
            <w:r w:rsidRPr="007561C6">
              <w:rPr>
                <w:rFonts w:ascii="Georgia" w:hAnsi="Georgia"/>
                <w:b/>
                <w:bCs/>
                <w:color w:val="000000" w:themeColor="text1"/>
              </w:rPr>
              <w:t>SHAKES NIGHT</w:t>
            </w:r>
          </w:p>
          <w:p w14:paraId="02D70DA3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  <w:p w14:paraId="0F32DF17" w14:textId="77777777" w:rsidR="006B0739" w:rsidRPr="007561C6" w:rsidRDefault="006B0739" w:rsidP="00D1412C">
            <w:pPr>
              <w:rPr>
                <w:rFonts w:ascii="Georgia" w:hAnsi="Georgia"/>
                <w:sz w:val="16"/>
                <w:szCs w:val="16"/>
              </w:rPr>
            </w:pPr>
            <w:r w:rsidRPr="007561C6">
              <w:rPr>
                <w:rFonts w:ascii="Georgia" w:hAnsi="Georgia"/>
                <w:sz w:val="16"/>
                <w:szCs w:val="16"/>
              </w:rPr>
              <w:t>SCENIC LOAD IN</w:t>
            </w: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DA523AA" w14:textId="77777777" w:rsidR="006B0739" w:rsidRPr="007561C6" w:rsidRDefault="006B0739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  <w:i/>
                <w:i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26AF15" wp14:editId="151769C9">
                      <wp:simplePos x="0" y="0"/>
                      <wp:positionH relativeFrom="column">
                        <wp:posOffset>-60941</wp:posOffset>
                      </wp:positionH>
                      <wp:positionV relativeFrom="paragraph">
                        <wp:posOffset>-194739</wp:posOffset>
                      </wp:positionV>
                      <wp:extent cx="1041253" cy="1024835"/>
                      <wp:effectExtent l="0" t="0" r="26035" b="23495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41253" cy="102483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0C76FFE6" id="Straight Connector 9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-15.35pt" to="77.2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" strokecolor="#4389d7 [1951]"/>
                  </w:pict>
                </mc:Fallback>
              </mc:AlternateContent>
            </w:r>
            <w:r w:rsidRPr="007561C6">
              <w:rPr>
                <w:rFonts w:ascii="Georgia" w:hAnsi="Georgia"/>
              </w:rPr>
              <w:t>SPACING</w:t>
            </w: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35604FA" w14:textId="77777777" w:rsidR="006B0739" w:rsidRPr="007561C6" w:rsidRDefault="006B0739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FOCUS</w:t>
            </w:r>
          </w:p>
        </w:tc>
      </w:tr>
      <w:tr w:rsidR="006B0739" w:rsidRPr="007561C6" w14:paraId="28EA2575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0BBCE34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7FE27961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 xml:space="preserve">    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2E576BEF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 xml:space="preserve">    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09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6AD486AA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 xml:space="preserve">     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763F159A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 xml:space="preserve">    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6D2C99DF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 xml:space="preserve">    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6317F3A0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 xml:space="preserve">   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6B0739" w:rsidRPr="007561C6" w14:paraId="64E9C6D8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9ABB54C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B56FC81" w14:textId="77777777" w:rsidR="006B0739" w:rsidRPr="007561C6" w:rsidRDefault="006B0739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ACT 1</w:t>
            </w: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32196D0" w14:textId="77777777" w:rsidR="006B0739" w:rsidRPr="007561C6" w:rsidRDefault="006B0739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ACT II</w:t>
            </w:r>
          </w:p>
        </w:tc>
        <w:tc>
          <w:tcPr>
            <w:tcW w:w="150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AA37B02" w14:textId="77777777" w:rsidR="006B0739" w:rsidRPr="007561C6" w:rsidRDefault="006B0739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1</w:t>
            </w:r>
            <w:r w:rsidRPr="007561C6">
              <w:rPr>
                <w:rFonts w:ascii="Georgia" w:hAnsi="Georgia"/>
                <w:vertAlign w:val="superscript"/>
              </w:rPr>
              <w:t>st</w:t>
            </w:r>
            <w:r w:rsidRPr="007561C6">
              <w:rPr>
                <w:rFonts w:ascii="Georgia" w:hAnsi="Georgia"/>
              </w:rPr>
              <w:t xml:space="preserve"> DRESS</w:t>
            </w:r>
          </w:p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CB2E693" w14:textId="77777777" w:rsidR="006B0739" w:rsidRPr="007561C6" w:rsidRDefault="006B0739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FINAL DRESS</w:t>
            </w: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6446FFF" w14:textId="77777777" w:rsidR="006B0739" w:rsidRPr="007561C6" w:rsidRDefault="006B0739" w:rsidP="00D1412C">
            <w:pPr>
              <w:shd w:val="clear" w:color="auto" w:fill="FFFFFF" w:themeFill="background1"/>
              <w:jc w:val="center"/>
              <w:rPr>
                <w:rFonts w:ascii="Georgia" w:hAnsi="Georgia"/>
                <w:b/>
                <w:bCs/>
                <w:color w:val="000000" w:themeColor="text1"/>
              </w:rPr>
            </w:pPr>
            <w:r w:rsidRPr="007561C6">
              <w:rPr>
                <w:rFonts w:ascii="Georgia" w:hAnsi="Georgia"/>
                <w:b/>
                <w:bCs/>
                <w:color w:val="000000" w:themeColor="text1"/>
              </w:rPr>
              <w:t>SHE KILLS</w:t>
            </w:r>
            <w:r w:rsidRPr="007561C6">
              <w:rPr>
                <w:rFonts w:ascii="Georgia" w:hAnsi="Georgia"/>
                <w:b/>
                <w:bCs/>
                <w:color w:val="000000" w:themeColor="text1"/>
              </w:rPr>
              <w:br/>
              <w:t>MONSTERS</w:t>
            </w:r>
          </w:p>
          <w:p w14:paraId="0A892DE8" w14:textId="77777777" w:rsidR="006B0739" w:rsidRPr="007561C6" w:rsidRDefault="006B0739" w:rsidP="00D1412C">
            <w:pPr>
              <w:jc w:val="center"/>
              <w:rPr>
                <w:rFonts w:ascii="Georgia" w:hAnsi="Georgia"/>
              </w:rPr>
            </w:pPr>
          </w:p>
          <w:p w14:paraId="4BB2CD76" w14:textId="77777777" w:rsidR="006B0739" w:rsidRPr="007561C6" w:rsidRDefault="006B0739" w:rsidP="00D1412C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580F9D7" w14:textId="77777777" w:rsidR="006B0739" w:rsidRPr="007561C6" w:rsidRDefault="006B0739" w:rsidP="00D1412C">
            <w:pPr>
              <w:shd w:val="clear" w:color="auto" w:fill="FFFFFF" w:themeFill="background1"/>
              <w:jc w:val="center"/>
              <w:rPr>
                <w:rFonts w:ascii="Georgia" w:hAnsi="Georgia"/>
                <w:b/>
                <w:bCs/>
                <w:color w:val="000000" w:themeColor="text1"/>
              </w:rPr>
            </w:pPr>
            <w:r w:rsidRPr="007561C6">
              <w:rPr>
                <w:rFonts w:ascii="Georgia" w:hAnsi="Georgia"/>
                <w:b/>
                <w:bCs/>
                <w:color w:val="000000" w:themeColor="text1"/>
              </w:rPr>
              <w:t>SHE KILLS</w:t>
            </w:r>
            <w:r w:rsidRPr="007561C6">
              <w:rPr>
                <w:rFonts w:ascii="Georgia" w:hAnsi="Georgia"/>
                <w:b/>
                <w:bCs/>
                <w:color w:val="000000" w:themeColor="text1"/>
              </w:rPr>
              <w:br/>
              <w:t>MONSTERS</w:t>
            </w:r>
          </w:p>
          <w:p w14:paraId="5FFD7C01" w14:textId="77777777" w:rsidR="006B0739" w:rsidRPr="007561C6" w:rsidRDefault="006B0739" w:rsidP="00D1412C">
            <w:pPr>
              <w:jc w:val="center"/>
              <w:rPr>
                <w:rFonts w:ascii="Georgia" w:hAnsi="Georgia"/>
              </w:rPr>
            </w:pPr>
          </w:p>
          <w:p w14:paraId="1A8B1678" w14:textId="77777777" w:rsidR="006B0739" w:rsidRPr="007561C6" w:rsidRDefault="006B0739" w:rsidP="00D1412C">
            <w:pPr>
              <w:jc w:val="center"/>
              <w:rPr>
                <w:rFonts w:ascii="Georgia" w:hAnsi="Georgia"/>
              </w:rPr>
            </w:pPr>
          </w:p>
        </w:tc>
      </w:tr>
      <w:tr w:rsidR="006B0739" w:rsidRPr="007561C6" w14:paraId="6D84DA1A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77E30B8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3F200465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A5572C7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0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B211F33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0B6B860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CCC1458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C3522CD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6B0739" w:rsidRPr="007561C6" w14:paraId="28BD8205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CB00A2A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69FBE4D" w14:textId="18D3DF9E" w:rsidR="00802901" w:rsidRPr="00D1412C" w:rsidRDefault="00D1412C" w:rsidP="00D1412C">
            <w:pPr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-</w:t>
            </w:r>
            <w:r w:rsidR="00802901" w:rsidRPr="00D1412C">
              <w:rPr>
                <w:rFonts w:ascii="Georgia" w:hAnsi="Georgia"/>
                <w:b/>
              </w:rPr>
              <w:t xml:space="preserve">P.T CONF. </w:t>
            </w:r>
          </w:p>
          <w:p w14:paraId="2AD1030A" w14:textId="77777777" w:rsidR="00D1412C" w:rsidRDefault="00802901" w:rsidP="00D1412C">
            <w:pPr>
              <w:jc w:val="center"/>
              <w:rPr>
                <w:rFonts w:ascii="Georgia" w:hAnsi="Georgia"/>
                <w:b/>
              </w:rPr>
            </w:pPr>
            <w:r w:rsidRPr="00D1412C">
              <w:rPr>
                <w:rFonts w:ascii="Georgia" w:hAnsi="Georgia"/>
                <w:b/>
              </w:rPr>
              <w:t>3p – 8 p</w:t>
            </w:r>
          </w:p>
          <w:p w14:paraId="74184BDF" w14:textId="77EA7AF6" w:rsidR="00D1412C" w:rsidRPr="00DA7A89" w:rsidRDefault="00DA7A89" w:rsidP="00D1412C">
            <w:pPr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-</w:t>
            </w:r>
            <w:r w:rsidRPr="00DA7A89">
              <w:rPr>
                <w:rFonts w:ascii="Georgia" w:hAnsi="Georgia"/>
                <w:b/>
              </w:rPr>
              <w:t>WCSPA</w:t>
            </w:r>
          </w:p>
          <w:p w14:paraId="07B949AD" w14:textId="2AEE8B32" w:rsidR="00DA7A89" w:rsidRPr="00DA7A89" w:rsidRDefault="00DA7A89" w:rsidP="00D1412C">
            <w:pPr>
              <w:rPr>
                <w:rFonts w:ascii="Georgia" w:hAnsi="Georgia"/>
                <w:b/>
              </w:rPr>
            </w:pPr>
            <w:r w:rsidRPr="00DA7A89">
              <w:rPr>
                <w:rFonts w:ascii="Georgia" w:hAnsi="Georgia"/>
                <w:b/>
              </w:rPr>
              <w:t>Booster Club:</w:t>
            </w:r>
          </w:p>
          <w:p w14:paraId="2882A455" w14:textId="32AF9D9D" w:rsidR="00D1412C" w:rsidRPr="007561C6" w:rsidRDefault="00DA7A89" w:rsidP="00D1412C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G Theatre-</w:t>
            </w:r>
            <w:r w:rsidRPr="00BD5514">
              <w:rPr>
                <w:rFonts w:ascii="Georgia" w:hAnsi="Georgia"/>
                <w:u w:val="single"/>
              </w:rPr>
              <w:t>8pm</w:t>
            </w: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A29FD29" w14:textId="0E2EBDA6" w:rsidR="006B0739" w:rsidRPr="00D1412C" w:rsidRDefault="006B0739" w:rsidP="00D1412C">
            <w:pPr>
              <w:rPr>
                <w:rFonts w:ascii="Georgia" w:hAnsi="Georgia"/>
                <w:b/>
              </w:rPr>
            </w:pPr>
            <w:r w:rsidRPr="00D1412C">
              <w:rPr>
                <w:rFonts w:ascii="Georgia" w:hAnsi="Georgia"/>
                <w:b/>
                <w:i/>
                <w:i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E41FD7D" wp14:editId="04A68A77">
                      <wp:simplePos x="0" y="0"/>
                      <wp:positionH relativeFrom="column">
                        <wp:posOffset>-68661</wp:posOffset>
                      </wp:positionH>
                      <wp:positionV relativeFrom="paragraph">
                        <wp:posOffset>-153282</wp:posOffset>
                      </wp:positionV>
                      <wp:extent cx="998969" cy="987256"/>
                      <wp:effectExtent l="0" t="0" r="29845" b="2286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98969" cy="98725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09929DC9" id="Straight Connector 10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-12.05pt" to="73.25pt,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" strokecolor="#4389d7 [1951]"/>
                  </w:pict>
                </mc:Fallback>
              </mc:AlternateContent>
            </w:r>
            <w:r w:rsidR="00D1412C">
              <w:rPr>
                <w:rFonts w:ascii="Georgia" w:hAnsi="Georgia"/>
                <w:b/>
              </w:rPr>
              <w:t>-</w:t>
            </w:r>
            <w:r w:rsidR="00802901" w:rsidRPr="00D1412C">
              <w:rPr>
                <w:rFonts w:ascii="Georgia" w:hAnsi="Georgia"/>
                <w:b/>
              </w:rPr>
              <w:t>P.T. CONF</w:t>
            </w:r>
          </w:p>
          <w:p w14:paraId="36E717C3" w14:textId="0147C0D5" w:rsidR="00802901" w:rsidRPr="007561C6" w:rsidRDefault="00802901" w:rsidP="00D1412C">
            <w:pPr>
              <w:rPr>
                <w:rFonts w:ascii="Georgia" w:hAnsi="Georgia"/>
              </w:rPr>
            </w:pPr>
            <w:r w:rsidRPr="00D1412C">
              <w:rPr>
                <w:rFonts w:ascii="Georgia" w:hAnsi="Georgia"/>
                <w:b/>
              </w:rPr>
              <w:t>12p – 6p</w:t>
            </w:r>
          </w:p>
        </w:tc>
        <w:tc>
          <w:tcPr>
            <w:tcW w:w="1509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5A87673C" w14:textId="77777777" w:rsidR="006B0739" w:rsidRPr="007561C6" w:rsidRDefault="006B0739" w:rsidP="00D1412C">
            <w:pPr>
              <w:rPr>
                <w:rFonts w:ascii="Georgia" w:hAnsi="Georgia"/>
                <w:color w:val="FFFFFF" w:themeColor="background1"/>
              </w:rPr>
            </w:pPr>
            <w:r w:rsidRPr="007561C6">
              <w:rPr>
                <w:rFonts w:ascii="Georgia" w:hAnsi="Georgia"/>
                <w:color w:val="FFFFFF" w:themeColor="background1"/>
              </w:rPr>
              <w:t xml:space="preserve">         T     H     A</w:t>
            </w:r>
          </w:p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17904902" w14:textId="77777777" w:rsidR="006B0739" w:rsidRPr="007561C6" w:rsidRDefault="006B0739" w:rsidP="00D1412C">
            <w:pPr>
              <w:rPr>
                <w:rFonts w:ascii="Georgia" w:hAnsi="Georgia"/>
                <w:color w:val="FFFFFF" w:themeColor="background1"/>
              </w:rPr>
            </w:pPr>
            <w:r w:rsidRPr="007561C6">
              <w:rPr>
                <w:rFonts w:ascii="Georgia" w:hAnsi="Georgia"/>
                <w:color w:val="FFFFFF" w:themeColor="background1"/>
              </w:rPr>
              <w:t xml:space="preserve">N     K     S     G </w:t>
            </w: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154D8DE6" w14:textId="77777777" w:rsidR="006B0739" w:rsidRPr="007561C6" w:rsidRDefault="006B0739" w:rsidP="00D1412C">
            <w:pPr>
              <w:rPr>
                <w:rFonts w:ascii="Georgia" w:hAnsi="Georgia"/>
                <w:color w:val="FFFFFF" w:themeColor="background1"/>
              </w:rPr>
            </w:pPr>
            <w:r w:rsidRPr="007561C6">
              <w:rPr>
                <w:rFonts w:ascii="Georgia" w:hAnsi="Georgia"/>
                <w:color w:val="FFFFFF" w:themeColor="background1"/>
              </w:rPr>
              <w:t>I     V   I    N    G</w:t>
            </w: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B495E8F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</w:tr>
      <w:tr w:rsidR="006B0739" w:rsidRPr="007561C6" w14:paraId="35067DC0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931CD24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69790F4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FA0C74C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0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60A5C3E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768181C0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615B8AAD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0FE3E64B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6B0739" w:rsidRPr="007561C6" w14:paraId="4911AAD4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512F28F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2F0408C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5E92A93" w14:textId="77777777" w:rsidR="006B0739" w:rsidRPr="007561C6" w:rsidRDefault="006B0739" w:rsidP="00D1412C">
            <w:pPr>
              <w:jc w:val="center"/>
              <w:rPr>
                <w:rFonts w:ascii="Georgia" w:hAnsi="Georgia"/>
                <w:i/>
                <w:iCs/>
                <w:u w:val="single"/>
              </w:rPr>
            </w:pPr>
            <w:r w:rsidRPr="007561C6">
              <w:rPr>
                <w:rFonts w:ascii="Georgia" w:hAnsi="Georgia"/>
                <w:i/>
                <w:iCs/>
                <w:u w:val="single"/>
              </w:rPr>
              <w:t>WHITE MODEL</w:t>
            </w:r>
          </w:p>
          <w:p w14:paraId="3D1342F0" w14:textId="77777777" w:rsidR="006B0739" w:rsidRPr="007561C6" w:rsidRDefault="006B0739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  <w:i/>
                <w:iCs/>
                <w:u w:val="single"/>
              </w:rPr>
              <w:t>LVL 1 SHOW</w:t>
            </w:r>
          </w:p>
        </w:tc>
        <w:tc>
          <w:tcPr>
            <w:tcW w:w="150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6FBBC7E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227AF64E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6247E194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7AA5E366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</w:tr>
      <w:tr w:rsidR="006B0739" w:rsidRPr="007561C6" w14:paraId="4B3DF128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45D35AB6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584BCDD6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6F245CC9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09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61088740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1F398263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7C4BC529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01D7B4C1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</w:p>
        </w:tc>
      </w:tr>
      <w:tr w:rsidR="006B0739" w:rsidRPr="007561C6" w14:paraId="4C2F0B8B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22596959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5B2B2F55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22C3ABF8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09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47A905A3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3A4A0F10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4630B247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553422FC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</w:tr>
    </w:tbl>
    <w:p w14:paraId="586C050C" w14:textId="6D9CF181" w:rsidR="00661028" w:rsidRPr="007561C6" w:rsidRDefault="00661028">
      <w:pPr>
        <w:pStyle w:val="NoSpacing"/>
        <w:rPr>
          <w:rFonts w:ascii="Georgia" w:hAnsi="Georgia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040"/>
        <w:gridCol w:w="5760"/>
      </w:tblGrid>
      <w:tr w:rsidR="006B0739" w:rsidRPr="007561C6" w14:paraId="30D29DC6" w14:textId="77777777" w:rsidTr="00D1412C">
        <w:trPr>
          <w:trHeight w:hRule="exact" w:val="864"/>
        </w:trPr>
        <w:tc>
          <w:tcPr>
            <w:tcW w:w="5040" w:type="dxa"/>
            <w:vAlign w:val="bottom"/>
          </w:tcPr>
          <w:p w14:paraId="214DA1A8" w14:textId="77777777" w:rsidR="006B0739" w:rsidRPr="007561C6" w:rsidRDefault="006B0739" w:rsidP="00D1412C">
            <w:pPr>
              <w:pStyle w:val="Month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lastRenderedPageBreak/>
              <w:fldChar w:fldCharType="begin"/>
            </w:r>
            <w:r w:rsidRPr="007561C6">
              <w:rPr>
                <w:rFonts w:ascii="Georgia" w:hAnsi="Georgia"/>
              </w:rPr>
              <w:instrText xml:space="preserve"> DOCVARIABLE  MonthStart \@ MMMM \* MERGEFORMAT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t>December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5760" w:type="dxa"/>
            <w:shd w:val="clear" w:color="auto" w:fill="0F6FC6" w:themeFill="accent1"/>
            <w:vAlign w:val="bottom"/>
          </w:tcPr>
          <w:p w14:paraId="3A3F7E07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</w:tr>
      <w:tr w:rsidR="006B0739" w:rsidRPr="007561C6" w14:paraId="0A9C11FA" w14:textId="77777777" w:rsidTr="00D1412C">
        <w:tc>
          <w:tcPr>
            <w:tcW w:w="5040" w:type="dxa"/>
          </w:tcPr>
          <w:p w14:paraId="1AFB767F" w14:textId="77777777" w:rsidR="006B0739" w:rsidRPr="007561C6" w:rsidRDefault="006B0739" w:rsidP="00D1412C">
            <w:pPr>
              <w:pStyle w:val="Yea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 MonthStart \@  yyyy   \* MERGEFORMAT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t>2022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5760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14:paraId="3BFD9724" w14:textId="77777777" w:rsidR="006B0739" w:rsidRPr="007561C6" w:rsidRDefault="006B0739" w:rsidP="00D1412C">
            <w:pPr>
              <w:rPr>
                <w:rFonts w:ascii="Georgia" w:hAnsi="Georgia"/>
              </w:rPr>
            </w:pPr>
            <w:r w:rsidRPr="007561C6">
              <w:rPr>
                <w:rFonts w:ascii="Georgia" w:hAnsi="Georgia"/>
                <w:noProof/>
              </w:rPr>
              <w:drawing>
                <wp:inline distT="0" distB="0" distL="0" distR="0" wp14:anchorId="578C6B26" wp14:editId="40F76B65">
                  <wp:extent cx="3657600" cy="1158875"/>
                  <wp:effectExtent l="0" t="0" r="0" b="3175"/>
                  <wp:docPr id="13" name="Picture 1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Text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2442" cy="1160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739" w:rsidRPr="007561C6" w14:paraId="02911FB3" w14:textId="77777777" w:rsidTr="00D1412C">
        <w:trPr>
          <w:trHeight w:hRule="exact" w:val="288"/>
        </w:trPr>
        <w:tc>
          <w:tcPr>
            <w:tcW w:w="5040" w:type="dxa"/>
          </w:tcPr>
          <w:p w14:paraId="206A6BC1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5760" w:type="dxa"/>
            <w:tcMar>
              <w:left w:w="115" w:type="dxa"/>
              <w:bottom w:w="115" w:type="dxa"/>
              <w:right w:w="115" w:type="dxa"/>
            </w:tcMar>
          </w:tcPr>
          <w:p w14:paraId="2DB48CFA" w14:textId="77777777" w:rsidR="006B0739" w:rsidRPr="007561C6" w:rsidRDefault="006B0739" w:rsidP="00D1412C">
            <w:pPr>
              <w:pStyle w:val="Caption"/>
              <w:rPr>
                <w:rFonts w:ascii="Georgia" w:hAnsi="Georgia"/>
              </w:rPr>
            </w:pPr>
          </w:p>
        </w:tc>
      </w:tr>
    </w:tbl>
    <w:tbl>
      <w:tblPr>
        <w:tblStyle w:val="TableCalendar"/>
        <w:tblW w:w="5087" w:type="pct"/>
        <w:tblLook w:val="0420" w:firstRow="1" w:lastRow="0" w:firstColumn="0" w:lastColumn="0" w:noHBand="0" w:noVBand="1"/>
        <w:tblCaption w:val="Layout table"/>
      </w:tblPr>
      <w:tblGrid>
        <w:gridCol w:w="1562"/>
        <w:gridCol w:w="1567"/>
        <w:gridCol w:w="1567"/>
        <w:gridCol w:w="1585"/>
        <w:gridCol w:w="1464"/>
        <w:gridCol w:w="1662"/>
        <w:gridCol w:w="1571"/>
      </w:tblGrid>
      <w:tr w:rsidR="006B0739" w:rsidRPr="007561C6" w14:paraId="62A543D5" w14:textId="77777777" w:rsidTr="00D14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tcW w:w="1562" w:type="dxa"/>
            <w:tcBorders>
              <w:bottom w:val="single" w:sz="4" w:space="0" w:color="595959" w:themeColor="text1" w:themeTint="A6"/>
            </w:tcBorders>
          </w:tcPr>
          <w:p w14:paraId="1479D771" w14:textId="77777777" w:rsidR="006B0739" w:rsidRPr="007561C6" w:rsidRDefault="006B0739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Sunday</w:t>
            </w:r>
          </w:p>
        </w:tc>
        <w:tc>
          <w:tcPr>
            <w:tcW w:w="1567" w:type="dxa"/>
            <w:tcBorders>
              <w:bottom w:val="single" w:sz="4" w:space="0" w:color="595959" w:themeColor="text1" w:themeTint="A6"/>
            </w:tcBorders>
          </w:tcPr>
          <w:p w14:paraId="214AD37C" w14:textId="77777777" w:rsidR="006B0739" w:rsidRPr="007561C6" w:rsidRDefault="006B0739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Monday</w:t>
            </w:r>
          </w:p>
        </w:tc>
        <w:tc>
          <w:tcPr>
            <w:tcW w:w="1567" w:type="dxa"/>
            <w:tcBorders>
              <w:bottom w:val="single" w:sz="4" w:space="0" w:color="595959" w:themeColor="text1" w:themeTint="A6"/>
            </w:tcBorders>
          </w:tcPr>
          <w:p w14:paraId="4EA006D3" w14:textId="77777777" w:rsidR="006B0739" w:rsidRPr="007561C6" w:rsidRDefault="006B0739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Tuesday</w:t>
            </w:r>
          </w:p>
        </w:tc>
        <w:tc>
          <w:tcPr>
            <w:tcW w:w="1585" w:type="dxa"/>
            <w:tcBorders>
              <w:bottom w:val="single" w:sz="4" w:space="0" w:color="595959" w:themeColor="text1" w:themeTint="A6"/>
            </w:tcBorders>
          </w:tcPr>
          <w:p w14:paraId="6C32B121" w14:textId="77777777" w:rsidR="006B0739" w:rsidRPr="007561C6" w:rsidRDefault="006B0739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Wednesday</w:t>
            </w:r>
          </w:p>
        </w:tc>
        <w:tc>
          <w:tcPr>
            <w:tcW w:w="1464" w:type="dxa"/>
            <w:tcBorders>
              <w:bottom w:val="single" w:sz="4" w:space="0" w:color="595959" w:themeColor="text1" w:themeTint="A6"/>
            </w:tcBorders>
          </w:tcPr>
          <w:p w14:paraId="6FC22F14" w14:textId="77777777" w:rsidR="006B0739" w:rsidRPr="007561C6" w:rsidRDefault="006B0739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Thursday</w:t>
            </w:r>
          </w:p>
        </w:tc>
        <w:tc>
          <w:tcPr>
            <w:tcW w:w="1662" w:type="dxa"/>
            <w:tcBorders>
              <w:bottom w:val="single" w:sz="4" w:space="0" w:color="595959" w:themeColor="text1" w:themeTint="A6"/>
            </w:tcBorders>
          </w:tcPr>
          <w:p w14:paraId="07950848" w14:textId="77777777" w:rsidR="006B0739" w:rsidRPr="007561C6" w:rsidRDefault="006B0739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Friday</w:t>
            </w:r>
          </w:p>
        </w:tc>
        <w:tc>
          <w:tcPr>
            <w:tcW w:w="1571" w:type="dxa"/>
            <w:tcBorders>
              <w:bottom w:val="single" w:sz="4" w:space="0" w:color="595959" w:themeColor="text1" w:themeTint="A6"/>
            </w:tcBorders>
          </w:tcPr>
          <w:p w14:paraId="7B6B68ED" w14:textId="77777777" w:rsidR="006B0739" w:rsidRPr="007561C6" w:rsidRDefault="006B0739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Saturday</w:t>
            </w:r>
          </w:p>
        </w:tc>
      </w:tr>
      <w:tr w:rsidR="006B0739" w:rsidRPr="007561C6" w14:paraId="3010295B" w14:textId="77777777" w:rsidTr="00D1412C">
        <w:trPr>
          <w:trHeight w:val="464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79282668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Thursday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"Sunday" 1 ""</w:instrTex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1456506E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Thursday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"Monday"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4E584E1F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Thursday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"Tuesday"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2CB9E403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Thursday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"Wednesday"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26D1E61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Thursday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= "Thursday"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F336087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Thursday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"Friday"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10B0D75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Thursday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"Saturday"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6B0739" w:rsidRPr="007561C6" w14:paraId="3B4ABEDF" w14:textId="77777777" w:rsidTr="00D1412C">
        <w:trPr>
          <w:trHeight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770F5874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22C15686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6E211A3C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06F85B8C" w14:textId="77777777" w:rsidR="006B0739" w:rsidRPr="007561C6" w:rsidRDefault="006B0739" w:rsidP="00D1412C">
            <w:pPr>
              <w:rPr>
                <w:rFonts w:ascii="Georgia" w:hAnsi="Georgia"/>
                <w:lang w:val="en-GB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0DCC522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0835077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8B2B807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</w:tr>
      <w:tr w:rsidR="006B0739" w:rsidRPr="007561C6" w14:paraId="0F952F49" w14:textId="77777777" w:rsidTr="00D1412C">
        <w:trPr>
          <w:trHeight w:val="464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D893665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3F8A22C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47257E4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6</w: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  <w:color w:val="FF0000"/>
              </w:rPr>
              <w:t>E</w:t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1A27A81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14274F0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D8CFF5E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52D8D5F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6B0739" w:rsidRPr="007561C6" w14:paraId="76DF6A8D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943B8B7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2153D5C" w14:textId="77777777" w:rsidR="00DA7A89" w:rsidRPr="00DA7A89" w:rsidRDefault="00DA7A89" w:rsidP="00D1412C">
            <w:pPr>
              <w:rPr>
                <w:rFonts w:ascii="Georgia" w:hAnsi="Georgia"/>
                <w:b/>
              </w:rPr>
            </w:pPr>
            <w:r w:rsidRPr="00DA7A89">
              <w:rPr>
                <w:rFonts w:ascii="Georgia" w:hAnsi="Georgia"/>
                <w:b/>
              </w:rPr>
              <w:t>WCSPA</w:t>
            </w:r>
          </w:p>
          <w:p w14:paraId="24E6B5AD" w14:textId="77777777" w:rsidR="00DA7A89" w:rsidRPr="00DA7A89" w:rsidRDefault="00DA7A89" w:rsidP="00D1412C">
            <w:pPr>
              <w:rPr>
                <w:rFonts w:ascii="Georgia" w:hAnsi="Georgia"/>
                <w:b/>
              </w:rPr>
            </w:pPr>
            <w:r w:rsidRPr="00DA7A89">
              <w:rPr>
                <w:rFonts w:ascii="Georgia" w:hAnsi="Georgia"/>
                <w:b/>
              </w:rPr>
              <w:t>Booster Club:</w:t>
            </w:r>
          </w:p>
          <w:p w14:paraId="5332C488" w14:textId="41D48524" w:rsidR="00D1412C" w:rsidRDefault="00DA7A89" w:rsidP="00D1412C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</w:t>
            </w:r>
            <w:r w:rsidR="00D1412C">
              <w:rPr>
                <w:rFonts w:ascii="Georgia" w:hAnsi="Georgia"/>
              </w:rPr>
              <w:t>Make goodie bags for Festival</w:t>
            </w:r>
          </w:p>
          <w:p w14:paraId="66124355" w14:textId="1C94D952" w:rsidR="00D1412C" w:rsidRPr="007561C6" w:rsidRDefault="00D1412C" w:rsidP="00D1412C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(G Theatre-7pm)</w:t>
            </w: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5AE0192" w14:textId="77777777" w:rsidR="006B0739" w:rsidRPr="007561C6" w:rsidRDefault="006B0739" w:rsidP="00D1412C">
            <w:pPr>
              <w:rPr>
                <w:rFonts w:ascii="Georgia" w:hAnsi="Georgia"/>
                <w:b/>
                <w:bCs/>
              </w:rPr>
            </w:pPr>
            <w:r w:rsidRPr="007561C6">
              <w:rPr>
                <w:rFonts w:ascii="Georgia" w:hAnsi="Georgia"/>
                <w:b/>
                <w:bCs/>
              </w:rPr>
              <w:t>FESTIVAL SHOW</w:t>
            </w: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F7F3B3E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F10A75F" w14:textId="77777777" w:rsidR="006B0739" w:rsidRPr="007561C6" w:rsidRDefault="006B0739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FESTIVAL</w:t>
            </w: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CF1A5EE" w14:textId="77777777" w:rsidR="006B0739" w:rsidRPr="007561C6" w:rsidRDefault="006B0739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FESTIVAL</w:t>
            </w: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D775AB3" w14:textId="77777777" w:rsidR="006B0739" w:rsidRPr="007561C6" w:rsidRDefault="006B0739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FESTIVAL</w:t>
            </w:r>
          </w:p>
        </w:tc>
      </w:tr>
      <w:tr w:rsidR="006B0739" w:rsidRPr="007561C6" w14:paraId="1CEA89B8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407A825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4CA7645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6282562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D2F0529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FE5A03A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740C2F7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A8434CD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6B0739" w:rsidRPr="007561C6" w14:paraId="5F948DFB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CB22B3D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A31A35F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D552FAE" w14:textId="77777777" w:rsidR="006B0739" w:rsidRPr="007561C6" w:rsidRDefault="006B0739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CAB AUDS</w:t>
            </w:r>
          </w:p>
          <w:p w14:paraId="3812FA95" w14:textId="77777777" w:rsidR="006B0739" w:rsidRPr="007561C6" w:rsidRDefault="006B0739" w:rsidP="00D1412C">
            <w:pPr>
              <w:jc w:val="center"/>
              <w:rPr>
                <w:rFonts w:ascii="Georgia" w:hAnsi="Georgia"/>
              </w:rPr>
            </w:pPr>
          </w:p>
          <w:p w14:paraId="4B23EDD6" w14:textId="77777777" w:rsidR="006B0739" w:rsidRPr="007561C6" w:rsidRDefault="006B0739" w:rsidP="00D1412C">
            <w:pPr>
              <w:jc w:val="center"/>
              <w:rPr>
                <w:rFonts w:ascii="Georgia" w:hAnsi="Georgia"/>
                <w:i/>
                <w:iCs/>
                <w:u w:val="single"/>
              </w:rPr>
            </w:pPr>
            <w:r w:rsidRPr="007561C6">
              <w:rPr>
                <w:rFonts w:ascii="Georgia" w:hAnsi="Georgia"/>
                <w:i/>
                <w:iCs/>
                <w:u w:val="single"/>
              </w:rPr>
              <w:t>WHITE MODEL</w:t>
            </w:r>
            <w:r w:rsidRPr="007561C6">
              <w:rPr>
                <w:rFonts w:ascii="Georgia" w:hAnsi="Georgia"/>
                <w:i/>
                <w:iCs/>
                <w:u w:val="single"/>
              </w:rPr>
              <w:br/>
              <w:t>BIG SHOW</w:t>
            </w: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C67FE10" w14:textId="77777777" w:rsidR="006B0739" w:rsidRPr="007561C6" w:rsidRDefault="006B0739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CAB AUDS</w:t>
            </w: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C8A850C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91F2A5F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BA97904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</w:tr>
      <w:tr w:rsidR="006B0739" w:rsidRPr="007561C6" w14:paraId="0E1981D3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117B604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5AE9D81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6DD46D6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21F36BF1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1280BB1E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6F973B12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17C22531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6B0739" w:rsidRPr="007561C6" w14:paraId="25774245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39637E6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4EB2788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C584FFE" w14:textId="77777777" w:rsidR="006B0739" w:rsidRPr="007561C6" w:rsidRDefault="006B0739" w:rsidP="00D1412C">
            <w:pPr>
              <w:rPr>
                <w:rFonts w:ascii="Georgia" w:hAnsi="Georgia"/>
              </w:rPr>
            </w:pPr>
            <w:r w:rsidRPr="007561C6">
              <w:rPr>
                <w:rFonts w:ascii="Georgia" w:hAnsi="Georgia"/>
                <w:i/>
                <w:i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EDFCC51" wp14:editId="1AAE3C55">
                      <wp:simplePos x="0" y="0"/>
                      <wp:positionH relativeFrom="column">
                        <wp:posOffset>-79231</wp:posOffset>
                      </wp:positionH>
                      <wp:positionV relativeFrom="paragraph">
                        <wp:posOffset>-163853</wp:posOffset>
                      </wp:positionV>
                      <wp:extent cx="1014826" cy="997827"/>
                      <wp:effectExtent l="0" t="0" r="33020" b="31115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14826" cy="99782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73F8C84C" id="Straight Connector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25pt,-12.9pt" to="73.65pt,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" strokecolor="#4389d7 [1951]"/>
                  </w:pict>
                </mc:Fallback>
              </mc:AlternateContent>
            </w: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230196F8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0F097DD1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7A2C669B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1469448B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</w:tr>
      <w:tr w:rsidR="006B0739" w:rsidRPr="007561C6" w14:paraId="60143DF2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6B360643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129B3732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67A14092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3036FEDA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48DBB48E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2FAA90BE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3D7F84BE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6B0739" w:rsidRPr="007561C6" w14:paraId="093BFB7A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03994D5A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2B392068" w14:textId="77777777" w:rsidR="006B0739" w:rsidRPr="007561C6" w:rsidRDefault="006B0739" w:rsidP="00D1412C">
            <w:pPr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 xml:space="preserve">               </w:t>
            </w: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499CFDC9" w14:textId="77777777" w:rsidR="006B0739" w:rsidRPr="007561C6" w:rsidRDefault="006B0739" w:rsidP="00D1412C">
            <w:pPr>
              <w:rPr>
                <w:rFonts w:ascii="Georgia" w:hAnsi="Georgia"/>
                <w:color w:val="FFFFFF" w:themeColor="background1"/>
              </w:rPr>
            </w:pPr>
            <w:r w:rsidRPr="007561C6">
              <w:rPr>
                <w:rFonts w:ascii="Georgia" w:hAnsi="Georgia"/>
                <w:color w:val="FFFFFF" w:themeColor="background1"/>
              </w:rPr>
              <w:t>H         O        L</w:t>
            </w: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26C0F737" w14:textId="77777777" w:rsidR="006B0739" w:rsidRPr="007561C6" w:rsidRDefault="006B0739" w:rsidP="00D1412C">
            <w:pPr>
              <w:rPr>
                <w:rFonts w:ascii="Georgia" w:hAnsi="Georgia"/>
                <w:color w:val="FFFFFF" w:themeColor="background1"/>
              </w:rPr>
            </w:pPr>
            <w:r w:rsidRPr="007561C6">
              <w:rPr>
                <w:rFonts w:ascii="Georgia" w:hAnsi="Georgia"/>
                <w:color w:val="FFFFFF" w:themeColor="background1"/>
              </w:rPr>
              <w:t xml:space="preserve">   I       D       A</w:t>
            </w: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53D8C1BC" w14:textId="77777777" w:rsidR="006B0739" w:rsidRPr="007561C6" w:rsidRDefault="006B0739" w:rsidP="00D1412C">
            <w:pPr>
              <w:rPr>
                <w:rFonts w:ascii="Georgia" w:hAnsi="Georgia"/>
                <w:color w:val="FFFFFF" w:themeColor="background1"/>
              </w:rPr>
            </w:pPr>
            <w:r w:rsidRPr="007561C6">
              <w:rPr>
                <w:rFonts w:ascii="Georgia" w:hAnsi="Georgia"/>
                <w:color w:val="FFFFFF" w:themeColor="background1"/>
              </w:rPr>
              <w:t>Y           B       R</w:t>
            </w: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3D8D3173" w14:textId="77777777" w:rsidR="006B0739" w:rsidRPr="007561C6" w:rsidRDefault="006B0739" w:rsidP="00D1412C">
            <w:pPr>
              <w:rPr>
                <w:rFonts w:ascii="Georgia" w:hAnsi="Georgia"/>
                <w:color w:val="FFFFFF" w:themeColor="background1"/>
              </w:rPr>
            </w:pPr>
            <w:r w:rsidRPr="007561C6">
              <w:rPr>
                <w:rFonts w:ascii="Georgia" w:hAnsi="Georgia"/>
                <w:color w:val="FFFFFF" w:themeColor="background1"/>
              </w:rPr>
              <w:t>E      A     K</w:t>
            </w: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6CAECEAF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</w:tr>
      <w:tr w:rsidR="006B0739" w:rsidRPr="007561C6" w14:paraId="34F8555E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5D2B1A03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5991C2C0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47E91B89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54D2442A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218DE098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5AEDD8D2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71A3D391" w14:textId="77777777" w:rsidR="006B0739" w:rsidRPr="007561C6" w:rsidRDefault="006B0739" w:rsidP="00D1412C">
            <w:pPr>
              <w:pStyle w:val="Dates"/>
              <w:rPr>
                <w:rFonts w:ascii="Georgia" w:hAnsi="Georgia"/>
              </w:rPr>
            </w:pPr>
          </w:p>
        </w:tc>
      </w:tr>
      <w:tr w:rsidR="006B0739" w:rsidRPr="007561C6" w14:paraId="327542B2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35EFBC02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490C6FCB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7D299B21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40313FC4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3C6828EE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02F70D6E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5ACAD5B4" w14:textId="77777777" w:rsidR="006B0739" w:rsidRPr="007561C6" w:rsidRDefault="006B0739" w:rsidP="00D1412C">
            <w:pPr>
              <w:rPr>
                <w:rFonts w:ascii="Georgia" w:hAnsi="Georgia"/>
              </w:rPr>
            </w:pPr>
          </w:p>
        </w:tc>
      </w:tr>
    </w:tbl>
    <w:p w14:paraId="38E9C3F2" w14:textId="6B50385F" w:rsidR="006B0739" w:rsidRPr="007561C6" w:rsidRDefault="006B0739">
      <w:pPr>
        <w:pStyle w:val="NoSpacing"/>
        <w:rPr>
          <w:rFonts w:ascii="Georgia" w:hAnsi="Georgia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040"/>
        <w:gridCol w:w="5760"/>
      </w:tblGrid>
      <w:tr w:rsidR="008E19C6" w:rsidRPr="007561C6" w14:paraId="62E6F605" w14:textId="77777777" w:rsidTr="00D1412C">
        <w:trPr>
          <w:trHeight w:hRule="exact" w:val="864"/>
        </w:trPr>
        <w:tc>
          <w:tcPr>
            <w:tcW w:w="5040" w:type="dxa"/>
            <w:vAlign w:val="bottom"/>
          </w:tcPr>
          <w:p w14:paraId="32F0D73C" w14:textId="77777777" w:rsidR="008E19C6" w:rsidRPr="007561C6" w:rsidRDefault="008E19C6" w:rsidP="00D1412C">
            <w:pPr>
              <w:pStyle w:val="Month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lastRenderedPageBreak/>
              <w:fldChar w:fldCharType="begin"/>
            </w:r>
            <w:r w:rsidRPr="007561C6">
              <w:rPr>
                <w:rFonts w:ascii="Georgia" w:hAnsi="Georgia"/>
              </w:rPr>
              <w:instrText xml:space="preserve"> DOCVARIABLE  MonthStart \@ MMMM \* MERGEFORMAT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t>January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5760" w:type="dxa"/>
            <w:shd w:val="clear" w:color="auto" w:fill="0F6FC6" w:themeFill="accent1"/>
            <w:vAlign w:val="bottom"/>
          </w:tcPr>
          <w:p w14:paraId="5C7DD87C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34615EFE" w14:textId="77777777" w:rsidTr="00D1412C">
        <w:tc>
          <w:tcPr>
            <w:tcW w:w="5040" w:type="dxa"/>
          </w:tcPr>
          <w:p w14:paraId="51790A03" w14:textId="77777777" w:rsidR="008E19C6" w:rsidRPr="007561C6" w:rsidRDefault="008E19C6" w:rsidP="00D1412C">
            <w:pPr>
              <w:pStyle w:val="Yea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 MonthStart \@  yyyy   \* MERGEFORMAT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t>2023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5760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14:paraId="2B81FA05" w14:textId="77777777" w:rsidR="008E19C6" w:rsidRPr="007561C6" w:rsidRDefault="008E19C6" w:rsidP="00D1412C">
            <w:pPr>
              <w:rPr>
                <w:rFonts w:ascii="Georgia" w:hAnsi="Georgia"/>
              </w:rPr>
            </w:pPr>
            <w:r w:rsidRPr="007561C6">
              <w:rPr>
                <w:rFonts w:ascii="Georgia" w:hAnsi="Georgia"/>
                <w:noProof/>
              </w:rPr>
              <w:drawing>
                <wp:inline distT="0" distB="0" distL="0" distR="0" wp14:anchorId="0105E392" wp14:editId="59F80705">
                  <wp:extent cx="3647029" cy="1158875"/>
                  <wp:effectExtent l="0" t="0" r="0" b="3175"/>
                  <wp:docPr id="14" name="Picture 1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345" cy="116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C6" w:rsidRPr="007561C6" w14:paraId="6646A39D" w14:textId="77777777" w:rsidTr="00D1412C">
        <w:trPr>
          <w:trHeight w:hRule="exact" w:val="288"/>
        </w:trPr>
        <w:tc>
          <w:tcPr>
            <w:tcW w:w="5040" w:type="dxa"/>
          </w:tcPr>
          <w:p w14:paraId="16861390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5760" w:type="dxa"/>
            <w:tcMar>
              <w:left w:w="115" w:type="dxa"/>
              <w:bottom w:w="115" w:type="dxa"/>
              <w:right w:w="115" w:type="dxa"/>
            </w:tcMar>
          </w:tcPr>
          <w:p w14:paraId="30A93442" w14:textId="77777777" w:rsidR="008E19C6" w:rsidRPr="007561C6" w:rsidRDefault="008E19C6" w:rsidP="00D1412C">
            <w:pPr>
              <w:pStyle w:val="Caption"/>
              <w:rPr>
                <w:rFonts w:ascii="Georgia" w:hAnsi="Georgia"/>
              </w:rPr>
            </w:pPr>
          </w:p>
        </w:tc>
      </w:tr>
    </w:tbl>
    <w:tbl>
      <w:tblPr>
        <w:tblStyle w:val="TableCalendar"/>
        <w:tblW w:w="5087" w:type="pct"/>
        <w:tblLook w:val="0420" w:firstRow="1" w:lastRow="0" w:firstColumn="0" w:lastColumn="0" w:noHBand="0" w:noVBand="1"/>
        <w:tblCaption w:val="Layout table"/>
      </w:tblPr>
      <w:tblGrid>
        <w:gridCol w:w="1562"/>
        <w:gridCol w:w="1673"/>
        <w:gridCol w:w="1461"/>
        <w:gridCol w:w="1585"/>
        <w:gridCol w:w="1464"/>
        <w:gridCol w:w="1662"/>
        <w:gridCol w:w="1571"/>
      </w:tblGrid>
      <w:tr w:rsidR="008E19C6" w:rsidRPr="007561C6" w14:paraId="35A9BC38" w14:textId="77777777" w:rsidTr="00BD55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tcW w:w="1562" w:type="dxa"/>
            <w:tcBorders>
              <w:bottom w:val="single" w:sz="4" w:space="0" w:color="595959" w:themeColor="text1" w:themeTint="A6"/>
            </w:tcBorders>
          </w:tcPr>
          <w:p w14:paraId="3EFF9D7F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Sunday</w:t>
            </w:r>
          </w:p>
        </w:tc>
        <w:tc>
          <w:tcPr>
            <w:tcW w:w="1673" w:type="dxa"/>
            <w:tcBorders>
              <w:bottom w:val="single" w:sz="4" w:space="0" w:color="595959" w:themeColor="text1" w:themeTint="A6"/>
            </w:tcBorders>
          </w:tcPr>
          <w:p w14:paraId="6F49D458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Monday</w:t>
            </w:r>
          </w:p>
        </w:tc>
        <w:tc>
          <w:tcPr>
            <w:tcW w:w="1461" w:type="dxa"/>
            <w:tcBorders>
              <w:bottom w:val="single" w:sz="4" w:space="0" w:color="595959" w:themeColor="text1" w:themeTint="A6"/>
            </w:tcBorders>
          </w:tcPr>
          <w:p w14:paraId="7E64318C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Tuesday</w:t>
            </w:r>
          </w:p>
        </w:tc>
        <w:tc>
          <w:tcPr>
            <w:tcW w:w="1585" w:type="dxa"/>
            <w:tcBorders>
              <w:bottom w:val="single" w:sz="4" w:space="0" w:color="595959" w:themeColor="text1" w:themeTint="A6"/>
            </w:tcBorders>
          </w:tcPr>
          <w:p w14:paraId="64CDB22E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Wednesday</w:t>
            </w:r>
          </w:p>
        </w:tc>
        <w:tc>
          <w:tcPr>
            <w:tcW w:w="1464" w:type="dxa"/>
            <w:tcBorders>
              <w:bottom w:val="single" w:sz="4" w:space="0" w:color="595959" w:themeColor="text1" w:themeTint="A6"/>
            </w:tcBorders>
          </w:tcPr>
          <w:p w14:paraId="42398553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Thursday</w:t>
            </w:r>
          </w:p>
        </w:tc>
        <w:tc>
          <w:tcPr>
            <w:tcW w:w="1662" w:type="dxa"/>
            <w:tcBorders>
              <w:bottom w:val="single" w:sz="4" w:space="0" w:color="595959" w:themeColor="text1" w:themeTint="A6"/>
            </w:tcBorders>
          </w:tcPr>
          <w:p w14:paraId="33BC893C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Friday</w:t>
            </w:r>
          </w:p>
        </w:tc>
        <w:tc>
          <w:tcPr>
            <w:tcW w:w="1571" w:type="dxa"/>
            <w:tcBorders>
              <w:bottom w:val="single" w:sz="4" w:space="0" w:color="595959" w:themeColor="text1" w:themeTint="A6"/>
            </w:tcBorders>
          </w:tcPr>
          <w:p w14:paraId="62E99298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Saturday</w:t>
            </w:r>
          </w:p>
        </w:tc>
      </w:tr>
      <w:tr w:rsidR="008E19C6" w:rsidRPr="007561C6" w14:paraId="58ADDA52" w14:textId="77777777" w:rsidTr="00BD5514">
        <w:trPr>
          <w:trHeight w:val="464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4BA67281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Sunday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"Sunday" 1 ""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4B83A79D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Sunday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"Monday"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1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14C2095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Sunday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"Tuesday"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2ECA671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Sunday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"Wednesday"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BBA2F77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Sunday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= "Thursday"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0BBD028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Sunday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"Friday"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02D65F9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Sunday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"Saturday"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191E23DA" w14:textId="77777777" w:rsidTr="00BD5514">
        <w:trPr>
          <w:trHeight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209D65F7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515D76F7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09A9D174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2D4FBF2" w14:textId="77777777" w:rsidR="008E19C6" w:rsidRPr="007561C6" w:rsidRDefault="008E19C6" w:rsidP="00D1412C">
            <w:pPr>
              <w:rPr>
                <w:rFonts w:ascii="Georgia" w:hAnsi="Georgia"/>
                <w:lang w:val="en-GB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FD26494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56970A9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913D6A4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1F32B124" w14:textId="77777777" w:rsidTr="00BD5514">
        <w:trPr>
          <w:trHeight w:val="464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452269B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E9FDBEE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5C50835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2D8D5C9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  <w:color w:val="FF0000"/>
                <w:sz w:val="16"/>
                <w:szCs w:val="16"/>
              </w:rPr>
              <w:t>EXAMS</w:t>
            </w:r>
            <w:r w:rsidRPr="007561C6">
              <w:rPr>
                <w:rFonts w:ascii="Georgia" w:hAnsi="Georgia"/>
              </w:rPr>
              <w:t xml:space="preserve">   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38E5583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  <w:color w:val="FF0000"/>
                <w:sz w:val="16"/>
                <w:szCs w:val="16"/>
              </w:rPr>
              <w:t xml:space="preserve">EXAMS </w:t>
            </w:r>
            <w:r w:rsidRPr="007561C6">
              <w:rPr>
                <w:rFonts w:ascii="Georgia" w:hAnsi="Georgia"/>
              </w:rPr>
              <w:t xml:space="preserve">  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6736618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  <w:color w:val="FF0000"/>
                <w:sz w:val="16"/>
                <w:szCs w:val="16"/>
              </w:rPr>
              <w:t>EXAMS/ Q2 END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42088F2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3341FF15" w14:textId="77777777" w:rsidTr="00BD5514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6C2640D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A854CD9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6E1D9B5" w14:textId="77777777" w:rsidR="008E19C6" w:rsidRPr="007561C6" w:rsidRDefault="008E19C6" w:rsidP="00D1412C">
            <w:pPr>
              <w:jc w:val="center"/>
              <w:rPr>
                <w:rFonts w:ascii="Georgia" w:hAnsi="Georgia"/>
                <w:i/>
                <w:iCs/>
                <w:u w:val="single"/>
              </w:rPr>
            </w:pPr>
            <w:r w:rsidRPr="007561C6">
              <w:rPr>
                <w:rFonts w:ascii="Georgia" w:hAnsi="Georgia"/>
                <w:i/>
                <w:iCs/>
                <w:u w:val="single"/>
              </w:rPr>
              <w:t>LVL 1</w:t>
            </w:r>
          </w:p>
          <w:p w14:paraId="2169A310" w14:textId="77777777" w:rsidR="008E19C6" w:rsidRPr="007561C6" w:rsidRDefault="008E19C6" w:rsidP="00D1412C">
            <w:pPr>
              <w:jc w:val="center"/>
              <w:rPr>
                <w:rFonts w:ascii="Georgia" w:hAnsi="Georgia"/>
                <w:i/>
                <w:iCs/>
                <w:u w:val="single"/>
              </w:rPr>
            </w:pPr>
            <w:r w:rsidRPr="007561C6">
              <w:rPr>
                <w:rFonts w:ascii="Georgia" w:hAnsi="Georgia"/>
                <w:i/>
                <w:iCs/>
                <w:u w:val="single"/>
              </w:rPr>
              <w:t>COLOR MODEL</w:t>
            </w: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CA15A07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507A7BF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1BAFEC4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DCC5768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2DEE5D8E" w14:textId="77777777" w:rsidTr="00BD5514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5E39B5B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07CB938E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1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27E8697B" w14:textId="77777777" w:rsidR="008E19C6" w:rsidRPr="007561C6" w:rsidRDefault="008E19C6" w:rsidP="00D1412C">
            <w:pPr>
              <w:pStyle w:val="Dates"/>
              <w:tabs>
                <w:tab w:val="center" w:pos="675"/>
                <w:tab w:val="right" w:pos="1351"/>
              </w:tabs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ab/>
              <w:t xml:space="preserve">   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1A2364AF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 xml:space="preserve">    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5ADA4E9C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 xml:space="preserve">    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0406A9FE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 xml:space="preserve">   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0EB4174B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 xml:space="preserve">   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00C39051" w14:textId="77777777" w:rsidTr="00BD5514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C87EB1A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7553081A" w14:textId="77777777" w:rsidR="008E19C6" w:rsidRPr="007561C6" w:rsidRDefault="008E19C6" w:rsidP="00D1412C">
            <w:pPr>
              <w:jc w:val="center"/>
              <w:rPr>
                <w:rFonts w:ascii="Georgia" w:hAnsi="Georgia"/>
                <w:color w:val="FFFFFF" w:themeColor="background1"/>
              </w:rPr>
            </w:pPr>
            <w:r w:rsidRPr="007561C6">
              <w:rPr>
                <w:rFonts w:ascii="Georgia" w:hAnsi="Georgia"/>
                <w:color w:val="FFFFFF" w:themeColor="background1"/>
              </w:rPr>
              <w:t>MLK DAY</w:t>
            </w:r>
          </w:p>
          <w:p w14:paraId="3E942A74" w14:textId="77777777" w:rsidR="00BD5514" w:rsidRDefault="008E19C6" w:rsidP="00BD5514">
            <w:pPr>
              <w:rPr>
                <w:rFonts w:ascii="Georgia" w:hAnsi="Georgia"/>
                <w:b/>
                <w:bCs/>
              </w:rPr>
            </w:pPr>
            <w:r w:rsidRPr="007561C6">
              <w:rPr>
                <w:rFonts w:ascii="Georgia" w:hAnsi="Georgia"/>
                <w:b/>
                <w:bCs/>
              </w:rPr>
              <w:t>POETRY</w:t>
            </w:r>
            <w:r w:rsidR="00936132">
              <w:rPr>
                <w:rFonts w:ascii="Georgia" w:hAnsi="Georgia"/>
                <w:b/>
                <w:bCs/>
              </w:rPr>
              <w:t xml:space="preserve"> </w:t>
            </w:r>
            <w:r w:rsidR="00BD5514">
              <w:rPr>
                <w:rFonts w:ascii="Georgia" w:hAnsi="Georgia"/>
                <w:b/>
                <w:bCs/>
              </w:rPr>
              <w:t>Perf.</w:t>
            </w:r>
          </w:p>
          <w:p w14:paraId="0D6ACE7A" w14:textId="166BBF3C" w:rsidR="008E19C6" w:rsidRPr="007561C6" w:rsidRDefault="00936132" w:rsidP="00BD5514">
            <w:pPr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NIGHT</w:t>
            </w:r>
          </w:p>
        </w:tc>
        <w:tc>
          <w:tcPr>
            <w:tcW w:w="14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57FC9B4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TECH</w:t>
            </w:r>
          </w:p>
          <w:p w14:paraId="4FAED7EA" w14:textId="77777777" w:rsidR="008E19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STUDIO SHOW</w:t>
            </w:r>
          </w:p>
          <w:p w14:paraId="65BE9F9C" w14:textId="77777777" w:rsidR="00936132" w:rsidRDefault="00936132" w:rsidP="00D1412C">
            <w:pPr>
              <w:jc w:val="center"/>
              <w:rPr>
                <w:rFonts w:ascii="Georgia" w:hAnsi="Georgia"/>
              </w:rPr>
            </w:pPr>
          </w:p>
          <w:p w14:paraId="2269DEC0" w14:textId="3E4F4560" w:rsidR="00936132" w:rsidRPr="007561C6" w:rsidRDefault="00936132" w:rsidP="00D1412C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AUD LVL1</w:t>
            </w: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29335DA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TECH</w:t>
            </w:r>
          </w:p>
          <w:p w14:paraId="6E341F5B" w14:textId="77777777" w:rsidR="008E19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STUDIO SHOW</w:t>
            </w:r>
          </w:p>
          <w:p w14:paraId="064D747D" w14:textId="77777777" w:rsidR="00936132" w:rsidRDefault="00936132" w:rsidP="00D1412C">
            <w:pPr>
              <w:jc w:val="center"/>
              <w:rPr>
                <w:rFonts w:ascii="Georgia" w:hAnsi="Georgia"/>
              </w:rPr>
            </w:pPr>
          </w:p>
          <w:p w14:paraId="7485DEAF" w14:textId="28AE3A1D" w:rsidR="00936132" w:rsidRPr="007561C6" w:rsidRDefault="00936132" w:rsidP="00D1412C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AUD LVL1</w:t>
            </w: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EBCCE65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TECH</w:t>
            </w:r>
          </w:p>
          <w:p w14:paraId="518FB4A5" w14:textId="77777777" w:rsidR="008E19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STUDIO</w:t>
            </w:r>
            <w:r w:rsidR="00936132">
              <w:rPr>
                <w:rFonts w:ascii="Georgia" w:hAnsi="Georgia"/>
              </w:rPr>
              <w:t xml:space="preserve"> </w:t>
            </w:r>
          </w:p>
          <w:p w14:paraId="7CEABC54" w14:textId="77777777" w:rsidR="00936132" w:rsidRDefault="00936132" w:rsidP="00D1412C">
            <w:pPr>
              <w:jc w:val="center"/>
              <w:rPr>
                <w:rFonts w:ascii="Georgia" w:hAnsi="Georgia"/>
              </w:rPr>
            </w:pPr>
          </w:p>
          <w:p w14:paraId="3C46C50B" w14:textId="4FC2EC33" w:rsidR="00936132" w:rsidRPr="007561C6" w:rsidRDefault="00936132" w:rsidP="00D1412C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AUD LVL1 </w:t>
            </w: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8D2B676" w14:textId="77777777" w:rsidR="008E19C6" w:rsidRDefault="008E19C6" w:rsidP="00D1412C">
            <w:pPr>
              <w:jc w:val="center"/>
              <w:rPr>
                <w:rFonts w:ascii="Georgia" w:hAnsi="Georgia"/>
                <w:b/>
                <w:bCs/>
              </w:rPr>
            </w:pPr>
            <w:r w:rsidRPr="007561C6">
              <w:rPr>
                <w:rFonts w:ascii="Georgia" w:hAnsi="Georgia"/>
                <w:b/>
                <w:bCs/>
              </w:rPr>
              <w:t>12 ANGRY JURORS</w:t>
            </w:r>
          </w:p>
          <w:p w14:paraId="089047DD" w14:textId="77777777" w:rsidR="00936132" w:rsidRDefault="00936132" w:rsidP="00D1412C">
            <w:pPr>
              <w:jc w:val="center"/>
              <w:rPr>
                <w:rFonts w:ascii="Georgia" w:hAnsi="Georgia"/>
                <w:b/>
                <w:bCs/>
              </w:rPr>
            </w:pPr>
          </w:p>
          <w:p w14:paraId="0202145C" w14:textId="3A71A2E6" w:rsidR="00936132" w:rsidRPr="00936132" w:rsidRDefault="00936132" w:rsidP="00D1412C">
            <w:pPr>
              <w:jc w:val="center"/>
              <w:rPr>
                <w:rFonts w:ascii="Georgia" w:hAnsi="Georgia"/>
              </w:rPr>
            </w:pPr>
            <w:r w:rsidRPr="00936132">
              <w:rPr>
                <w:rFonts w:ascii="Georgia" w:hAnsi="Georgia"/>
              </w:rPr>
              <w:t>AUD LVL1</w:t>
            </w: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4D3CD56" w14:textId="77777777" w:rsidR="008E19C6" w:rsidRPr="007561C6" w:rsidRDefault="008E19C6" w:rsidP="00D1412C">
            <w:pPr>
              <w:jc w:val="center"/>
              <w:rPr>
                <w:rFonts w:ascii="Georgia" w:hAnsi="Georgia"/>
                <w:b/>
                <w:bCs/>
              </w:rPr>
            </w:pPr>
            <w:r w:rsidRPr="007561C6">
              <w:rPr>
                <w:rFonts w:ascii="Georgia" w:hAnsi="Georgia"/>
                <w:b/>
                <w:bCs/>
              </w:rPr>
              <w:t>12 ANGRY</w:t>
            </w:r>
          </w:p>
          <w:p w14:paraId="6C7933C2" w14:textId="77777777" w:rsidR="008E19C6" w:rsidRPr="007561C6" w:rsidRDefault="008E19C6" w:rsidP="00D1412C">
            <w:pPr>
              <w:jc w:val="center"/>
              <w:rPr>
                <w:rFonts w:ascii="Georgia" w:hAnsi="Georgia"/>
                <w:b/>
                <w:bCs/>
              </w:rPr>
            </w:pPr>
            <w:r w:rsidRPr="007561C6">
              <w:rPr>
                <w:rFonts w:ascii="Georgia" w:hAnsi="Georgia"/>
                <w:b/>
                <w:bCs/>
              </w:rPr>
              <w:t>JURORS</w:t>
            </w:r>
          </w:p>
        </w:tc>
      </w:tr>
      <w:tr w:rsidR="008E19C6" w:rsidRPr="007561C6" w14:paraId="681B3C87" w14:textId="77777777" w:rsidTr="00BD5514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9842A32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E53B7E7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CC2E1E6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24</w: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  <w:color w:val="FF0000"/>
              </w:rPr>
              <w:t>E</w:t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B610B40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4F94FCB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B770BC5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10B4322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3F4B47C7" w14:textId="77777777" w:rsidTr="00BD5514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7EDE453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B431C5E" w14:textId="77777777" w:rsidR="008E19C6" w:rsidRDefault="008E19C6" w:rsidP="00D1412C">
            <w:pPr>
              <w:rPr>
                <w:rFonts w:ascii="Georgia" w:hAnsi="Georgia"/>
              </w:rPr>
            </w:pPr>
          </w:p>
          <w:p w14:paraId="0BD44B2D" w14:textId="77777777" w:rsidR="00DA7A89" w:rsidRPr="00DA7A89" w:rsidRDefault="00DA7A89" w:rsidP="00D1412C">
            <w:pPr>
              <w:rPr>
                <w:rFonts w:ascii="Georgia" w:hAnsi="Georgia"/>
                <w:b/>
              </w:rPr>
            </w:pPr>
            <w:r w:rsidRPr="00DA7A89">
              <w:rPr>
                <w:rFonts w:ascii="Georgia" w:hAnsi="Georgia"/>
                <w:b/>
              </w:rPr>
              <w:t>WCSPA</w:t>
            </w:r>
          </w:p>
          <w:p w14:paraId="2CF5D2E4" w14:textId="77777777" w:rsidR="00DA7A89" w:rsidRPr="00DA7A89" w:rsidRDefault="00DA7A89" w:rsidP="00D1412C">
            <w:pPr>
              <w:rPr>
                <w:rFonts w:ascii="Georgia" w:hAnsi="Georgia"/>
                <w:b/>
              </w:rPr>
            </w:pPr>
            <w:r w:rsidRPr="00DA7A89">
              <w:rPr>
                <w:rFonts w:ascii="Georgia" w:hAnsi="Georgia"/>
                <w:b/>
              </w:rPr>
              <w:t>Booster Club:</w:t>
            </w:r>
          </w:p>
          <w:p w14:paraId="60553CA3" w14:textId="107EBF8F" w:rsidR="00DA7A89" w:rsidRDefault="005870E7" w:rsidP="00D1412C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Roger’s Roost</w:t>
            </w:r>
          </w:p>
          <w:p w14:paraId="7C5D49D2" w14:textId="06C8A001" w:rsidR="00DA7A89" w:rsidRPr="007561C6" w:rsidRDefault="00DA7A89" w:rsidP="00D1412C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7 pm</w:t>
            </w:r>
          </w:p>
        </w:tc>
        <w:tc>
          <w:tcPr>
            <w:tcW w:w="14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1E5FF4B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F7F996B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D2D680D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1FD8DD1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73675A0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7F1F7F37" w14:textId="77777777" w:rsidTr="00BD5514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60D702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C94D10E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424B8BD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solid" w:color="90C5F6" w:themeColor="accent1" w:themeTint="66" w:fill="auto"/>
          </w:tcPr>
          <w:p w14:paraId="4FCFFC68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solid" w:color="90C5F6" w:themeColor="accent1" w:themeTint="66" w:fill="auto"/>
          </w:tcPr>
          <w:p w14:paraId="79130223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solid" w:color="90C5F6" w:themeColor="accent1" w:themeTint="66" w:fill="auto"/>
          </w:tcPr>
          <w:p w14:paraId="6945E92E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solid" w:color="90C5F6" w:themeColor="accent1" w:themeTint="66" w:fill="auto"/>
          </w:tcPr>
          <w:p w14:paraId="3A0F7C47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7D5D4077" w14:textId="77777777" w:rsidTr="00BD5514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6604F7F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7D6B857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36ACF87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solid" w:color="90C5F6" w:themeColor="accent1" w:themeTint="66" w:fill="auto"/>
          </w:tcPr>
          <w:p w14:paraId="23A8336E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solid" w:color="90C5F6" w:themeColor="accent1" w:themeTint="66" w:fill="auto"/>
          </w:tcPr>
          <w:p w14:paraId="06C9BE15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solid" w:color="90C5F6" w:themeColor="accent1" w:themeTint="66" w:fill="auto"/>
          </w:tcPr>
          <w:p w14:paraId="048DEB2C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solid" w:color="90C5F6" w:themeColor="accent1" w:themeTint="66" w:fill="auto"/>
          </w:tcPr>
          <w:p w14:paraId="5383ABA8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15686AF7" w14:textId="77777777" w:rsidTr="00BD5514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solid" w:color="90C5F6" w:themeColor="accent1" w:themeTint="66" w:fill="auto"/>
          </w:tcPr>
          <w:p w14:paraId="7D7F1FC5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73" w:type="dxa"/>
            <w:tcBorders>
              <w:top w:val="single" w:sz="4" w:space="0" w:color="595959" w:themeColor="text1" w:themeTint="A6"/>
              <w:bottom w:val="nil"/>
            </w:tcBorders>
            <w:shd w:val="solid" w:color="90C5F6" w:themeColor="accent1" w:themeTint="66" w:fill="auto"/>
          </w:tcPr>
          <w:p w14:paraId="10F2C33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1" w:type="dxa"/>
            <w:tcBorders>
              <w:top w:val="single" w:sz="4" w:space="0" w:color="595959" w:themeColor="text1" w:themeTint="A6"/>
              <w:bottom w:val="nil"/>
            </w:tcBorders>
            <w:shd w:val="clear" w:color="auto" w:fill="90C5F6" w:themeFill="accent1" w:themeFillTint="66"/>
          </w:tcPr>
          <w:p w14:paraId="4C3848E2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90C5F6" w:themeFill="accent1" w:themeFillTint="66"/>
          </w:tcPr>
          <w:p w14:paraId="2650E483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90C5F6" w:themeFill="accent1" w:themeFillTint="66"/>
          </w:tcPr>
          <w:p w14:paraId="085B4A56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90C5F6" w:themeFill="accent1" w:themeFillTint="66"/>
          </w:tcPr>
          <w:p w14:paraId="313F896E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90C5F6" w:themeFill="accent1" w:themeFillTint="66"/>
          </w:tcPr>
          <w:p w14:paraId="6D87FFAC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</w:tr>
      <w:tr w:rsidR="008E19C6" w:rsidRPr="007561C6" w14:paraId="2A3CFEC0" w14:textId="77777777" w:rsidTr="00BD5514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solid" w:color="90C5F6" w:themeColor="accent1" w:themeTint="66" w:fill="auto"/>
          </w:tcPr>
          <w:p w14:paraId="61DC3469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73" w:type="dxa"/>
            <w:tcBorders>
              <w:top w:val="nil"/>
              <w:bottom w:val="single" w:sz="4" w:space="0" w:color="595959" w:themeColor="text1" w:themeTint="A6"/>
            </w:tcBorders>
            <w:shd w:val="solid" w:color="90C5F6" w:themeColor="accent1" w:themeTint="66" w:fill="auto"/>
          </w:tcPr>
          <w:p w14:paraId="57D38034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90C5F6" w:themeFill="accent1" w:themeFillTint="66"/>
          </w:tcPr>
          <w:p w14:paraId="67EA1F7C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90C5F6" w:themeFill="accent1" w:themeFillTint="66"/>
          </w:tcPr>
          <w:p w14:paraId="1BC6B4A9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90C5F6" w:themeFill="accent1" w:themeFillTint="66"/>
          </w:tcPr>
          <w:p w14:paraId="310D7E5A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90C5F6" w:themeFill="accent1" w:themeFillTint="66"/>
          </w:tcPr>
          <w:p w14:paraId="6DB51D0E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90C5F6" w:themeFill="accent1" w:themeFillTint="66"/>
          </w:tcPr>
          <w:p w14:paraId="5828A489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</w:tbl>
    <w:p w14:paraId="7F8F7384" w14:textId="206AD541" w:rsidR="008E19C6" w:rsidRPr="007561C6" w:rsidRDefault="008E19C6">
      <w:pPr>
        <w:pStyle w:val="NoSpacing"/>
        <w:rPr>
          <w:rFonts w:ascii="Georgia" w:hAnsi="Georgia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040"/>
        <w:gridCol w:w="5760"/>
      </w:tblGrid>
      <w:tr w:rsidR="008E19C6" w:rsidRPr="007561C6" w14:paraId="3FF3F783" w14:textId="77777777" w:rsidTr="00D1412C">
        <w:trPr>
          <w:trHeight w:hRule="exact" w:val="864"/>
        </w:trPr>
        <w:tc>
          <w:tcPr>
            <w:tcW w:w="5040" w:type="dxa"/>
            <w:vAlign w:val="bottom"/>
          </w:tcPr>
          <w:p w14:paraId="16605A46" w14:textId="77777777" w:rsidR="008E19C6" w:rsidRPr="007561C6" w:rsidRDefault="008E19C6" w:rsidP="00D1412C">
            <w:pPr>
              <w:pStyle w:val="Month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lastRenderedPageBreak/>
              <w:fldChar w:fldCharType="begin"/>
            </w:r>
            <w:r w:rsidRPr="007561C6">
              <w:rPr>
                <w:rFonts w:ascii="Georgia" w:hAnsi="Georgia"/>
              </w:rPr>
              <w:instrText xml:space="preserve"> DOCVARIABLE  MonthStart \@ MMMM \* MERGEFORMAT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t>February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5760" w:type="dxa"/>
            <w:shd w:val="clear" w:color="auto" w:fill="0F6FC6" w:themeFill="accent1"/>
            <w:vAlign w:val="bottom"/>
          </w:tcPr>
          <w:p w14:paraId="0973F112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6DFAE6D7" w14:textId="77777777" w:rsidTr="00D1412C">
        <w:tc>
          <w:tcPr>
            <w:tcW w:w="5040" w:type="dxa"/>
          </w:tcPr>
          <w:p w14:paraId="0D6B2A5E" w14:textId="77777777" w:rsidR="008E19C6" w:rsidRPr="007561C6" w:rsidRDefault="008E19C6" w:rsidP="00D1412C">
            <w:pPr>
              <w:pStyle w:val="Yea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 MonthStart \@  yyyy   \* MERGEFORMAT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t>2023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5760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14:paraId="63452074" w14:textId="77777777" w:rsidR="008E19C6" w:rsidRPr="007561C6" w:rsidRDefault="008E19C6" w:rsidP="00D1412C">
            <w:pPr>
              <w:rPr>
                <w:rFonts w:ascii="Georgia" w:hAnsi="Georgia"/>
              </w:rPr>
            </w:pPr>
            <w:r w:rsidRPr="007561C6">
              <w:rPr>
                <w:rFonts w:ascii="Georgia" w:hAnsi="Georgia"/>
                <w:noProof/>
              </w:rPr>
              <w:drawing>
                <wp:inline distT="0" distB="0" distL="0" distR="0" wp14:anchorId="3D8E5056" wp14:editId="17ACC0B9">
                  <wp:extent cx="3641743" cy="1160145"/>
                  <wp:effectExtent l="0" t="0" r="0" b="1905"/>
                  <wp:docPr id="16" name="Picture 16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ext&#10;&#10;Description automatically generated with medium confidenc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794" cy="116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C6" w:rsidRPr="007561C6" w14:paraId="6A0CECC6" w14:textId="77777777" w:rsidTr="00D1412C">
        <w:trPr>
          <w:trHeight w:hRule="exact" w:val="288"/>
        </w:trPr>
        <w:tc>
          <w:tcPr>
            <w:tcW w:w="5040" w:type="dxa"/>
          </w:tcPr>
          <w:p w14:paraId="4D76CB1A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5760" w:type="dxa"/>
            <w:tcMar>
              <w:left w:w="115" w:type="dxa"/>
              <w:bottom w:w="115" w:type="dxa"/>
              <w:right w:w="115" w:type="dxa"/>
            </w:tcMar>
          </w:tcPr>
          <w:p w14:paraId="615A8E2B" w14:textId="77777777" w:rsidR="008E19C6" w:rsidRPr="007561C6" w:rsidRDefault="008E19C6" w:rsidP="00D1412C">
            <w:pPr>
              <w:pStyle w:val="Caption"/>
              <w:rPr>
                <w:rFonts w:ascii="Georgia" w:hAnsi="Georgia"/>
              </w:rPr>
            </w:pPr>
          </w:p>
        </w:tc>
      </w:tr>
    </w:tbl>
    <w:tbl>
      <w:tblPr>
        <w:tblStyle w:val="TableCalendar"/>
        <w:tblW w:w="5087" w:type="pct"/>
        <w:tblLook w:val="0420" w:firstRow="1" w:lastRow="0" w:firstColumn="0" w:lastColumn="0" w:noHBand="0" w:noVBand="1"/>
        <w:tblCaption w:val="Layout table"/>
      </w:tblPr>
      <w:tblGrid>
        <w:gridCol w:w="1562"/>
        <w:gridCol w:w="1567"/>
        <w:gridCol w:w="1567"/>
        <w:gridCol w:w="1585"/>
        <w:gridCol w:w="1464"/>
        <w:gridCol w:w="1662"/>
        <w:gridCol w:w="1571"/>
      </w:tblGrid>
      <w:tr w:rsidR="008E19C6" w:rsidRPr="007561C6" w14:paraId="0931AB1C" w14:textId="77777777" w:rsidTr="00D14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tcW w:w="1562" w:type="dxa"/>
            <w:tcBorders>
              <w:bottom w:val="single" w:sz="4" w:space="0" w:color="595959" w:themeColor="text1" w:themeTint="A6"/>
            </w:tcBorders>
          </w:tcPr>
          <w:p w14:paraId="0CE44A04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Sunday</w:t>
            </w:r>
          </w:p>
        </w:tc>
        <w:tc>
          <w:tcPr>
            <w:tcW w:w="1567" w:type="dxa"/>
            <w:tcBorders>
              <w:bottom w:val="single" w:sz="4" w:space="0" w:color="595959" w:themeColor="text1" w:themeTint="A6"/>
            </w:tcBorders>
          </w:tcPr>
          <w:p w14:paraId="2CF82604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Monday</w:t>
            </w:r>
          </w:p>
        </w:tc>
        <w:tc>
          <w:tcPr>
            <w:tcW w:w="1567" w:type="dxa"/>
            <w:tcBorders>
              <w:bottom w:val="single" w:sz="4" w:space="0" w:color="595959" w:themeColor="text1" w:themeTint="A6"/>
            </w:tcBorders>
          </w:tcPr>
          <w:p w14:paraId="46D72186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Tuesday</w:t>
            </w:r>
          </w:p>
        </w:tc>
        <w:tc>
          <w:tcPr>
            <w:tcW w:w="1585" w:type="dxa"/>
            <w:tcBorders>
              <w:bottom w:val="single" w:sz="4" w:space="0" w:color="595959" w:themeColor="text1" w:themeTint="A6"/>
            </w:tcBorders>
          </w:tcPr>
          <w:p w14:paraId="462DE2C1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Wednesday</w:t>
            </w:r>
          </w:p>
        </w:tc>
        <w:tc>
          <w:tcPr>
            <w:tcW w:w="1464" w:type="dxa"/>
            <w:tcBorders>
              <w:bottom w:val="single" w:sz="4" w:space="0" w:color="595959" w:themeColor="text1" w:themeTint="A6"/>
            </w:tcBorders>
          </w:tcPr>
          <w:p w14:paraId="6960CE1E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Thursday</w:t>
            </w:r>
          </w:p>
        </w:tc>
        <w:tc>
          <w:tcPr>
            <w:tcW w:w="1662" w:type="dxa"/>
            <w:tcBorders>
              <w:bottom w:val="single" w:sz="4" w:space="0" w:color="595959" w:themeColor="text1" w:themeTint="A6"/>
            </w:tcBorders>
          </w:tcPr>
          <w:p w14:paraId="41D04418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Friday</w:t>
            </w:r>
          </w:p>
        </w:tc>
        <w:tc>
          <w:tcPr>
            <w:tcW w:w="1571" w:type="dxa"/>
            <w:tcBorders>
              <w:bottom w:val="single" w:sz="4" w:space="0" w:color="595959" w:themeColor="text1" w:themeTint="A6"/>
            </w:tcBorders>
          </w:tcPr>
          <w:p w14:paraId="6DD11579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Saturday</w:t>
            </w:r>
          </w:p>
        </w:tc>
      </w:tr>
      <w:tr w:rsidR="008E19C6" w:rsidRPr="007561C6" w14:paraId="13862553" w14:textId="77777777" w:rsidTr="00D1412C">
        <w:trPr>
          <w:trHeight w:val="464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517E173B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Wednesday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"Sunday" 1 ""</w:instrTex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6D4E05E7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Wednesday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"Monday"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65455618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Wednesday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"Tuesday"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004B53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Wednesday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"Wednesday"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FA8679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Wednesday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= "Thursday"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A9B655F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Wednesday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"Friday"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68CD2F6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Wednesday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"Saturday"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46BB963C" w14:textId="77777777" w:rsidTr="00D1412C">
        <w:trPr>
          <w:trHeight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1C52A1AB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2910DFA9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07611543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2796E07" w14:textId="77777777" w:rsidR="008E19C6" w:rsidRPr="007561C6" w:rsidRDefault="008E19C6" w:rsidP="00D1412C">
            <w:pPr>
              <w:rPr>
                <w:rFonts w:ascii="Georgia" w:hAnsi="Georgia"/>
                <w:lang w:val="en-GB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77ECF57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6E543C6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465F6D8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6AF10E4F" w14:textId="77777777" w:rsidTr="00D1412C">
        <w:trPr>
          <w:trHeight w:val="464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57F4681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EC07A03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91592F0" w14:textId="77777777" w:rsidR="008E19C6" w:rsidRPr="007561C6" w:rsidRDefault="008E19C6" w:rsidP="00D1412C">
            <w:pPr>
              <w:pStyle w:val="Dates"/>
              <w:rPr>
                <w:rFonts w:ascii="Georgia" w:hAnsi="Georgia"/>
                <w:color w:val="FF0000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7</w: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  <w:color w:val="FF0000"/>
              </w:rPr>
              <w:t>E</w:t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BB2F6D4" w14:textId="0442E9A4" w:rsidR="008E19C6" w:rsidRPr="007561C6" w:rsidRDefault="0012777A" w:rsidP="00D1412C">
            <w:pPr>
              <w:pStyle w:val="Dates"/>
              <w:rPr>
                <w:rFonts w:ascii="Georgia" w:hAnsi="Georgia"/>
              </w:rPr>
            </w:pPr>
            <w:r w:rsidRPr="0012777A">
              <w:rPr>
                <w:rFonts w:ascii="Georgia" w:hAnsi="Georgia"/>
                <w:color w:val="FF0000"/>
              </w:rPr>
              <w:t xml:space="preserve">COUNT DAY  </w:t>
            </w:r>
            <w:r w:rsidR="008E19C6" w:rsidRPr="007561C6">
              <w:rPr>
                <w:rFonts w:ascii="Georgia" w:hAnsi="Georgia"/>
              </w:rPr>
              <w:fldChar w:fldCharType="begin"/>
            </w:r>
            <w:r w:rsidR="008E19C6" w:rsidRPr="007561C6">
              <w:rPr>
                <w:rFonts w:ascii="Georgia" w:hAnsi="Georgia"/>
              </w:rPr>
              <w:instrText xml:space="preserve"> =C4+1 </w:instrText>
            </w:r>
            <w:r w:rsidR="008E19C6" w:rsidRPr="007561C6">
              <w:rPr>
                <w:rFonts w:ascii="Georgia" w:hAnsi="Georgia"/>
              </w:rPr>
              <w:fldChar w:fldCharType="separate"/>
            </w:r>
            <w:r w:rsidR="008E19C6" w:rsidRPr="007561C6">
              <w:rPr>
                <w:rFonts w:ascii="Georgia" w:hAnsi="Georgia"/>
                <w:noProof/>
              </w:rPr>
              <w:t>8</w:t>
            </w:r>
            <w:r w:rsidR="008E19C6"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BB3DD3D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0E3B25CF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0E2635F7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 xml:space="preserve">   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23CF957D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CBED4C6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FF5954E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B6DC853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DAADCB7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EE213AC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2199A5A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LOAD IN</w:t>
            </w:r>
          </w:p>
          <w:p w14:paraId="15EB242D" w14:textId="77777777" w:rsidR="008E19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CABARET</w:t>
            </w:r>
          </w:p>
          <w:p w14:paraId="7E4A0BED" w14:textId="77777777" w:rsidR="0012777A" w:rsidRDefault="0012777A" w:rsidP="00D1412C">
            <w:pPr>
              <w:jc w:val="center"/>
              <w:rPr>
                <w:rFonts w:ascii="Georgia" w:hAnsi="Georgia"/>
              </w:rPr>
            </w:pPr>
          </w:p>
          <w:p w14:paraId="5B436C0D" w14:textId="2EA31472" w:rsidR="0012777A" w:rsidRPr="007561C6" w:rsidRDefault="0012777A" w:rsidP="00D1412C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STIZ PROBE</w:t>
            </w: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1E6BF56" w14:textId="77777777" w:rsidR="008E19C6" w:rsidRDefault="008E19C6" w:rsidP="00D1412C">
            <w:pPr>
              <w:jc w:val="center"/>
              <w:rPr>
                <w:rFonts w:ascii="Georgia" w:hAnsi="Georgia"/>
                <w:b/>
                <w:bCs/>
              </w:rPr>
            </w:pPr>
            <w:r w:rsidRPr="007561C6">
              <w:rPr>
                <w:rFonts w:ascii="Georgia" w:hAnsi="Georgia"/>
                <w:b/>
                <w:bCs/>
              </w:rPr>
              <w:t>CABARET</w:t>
            </w:r>
          </w:p>
          <w:p w14:paraId="44950437" w14:textId="72802423" w:rsidR="0012777A" w:rsidRPr="007561C6" w:rsidRDefault="0012777A" w:rsidP="00D1412C">
            <w:pPr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7p / 9p</w:t>
            </w:r>
          </w:p>
        </w:tc>
      </w:tr>
      <w:tr w:rsidR="008E19C6" w:rsidRPr="007561C6" w14:paraId="79C1D5A1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DA69847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B2CBAA7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E017102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859397C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1FF2948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4DF83D3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1DD1193C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07AAF69C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C2D8298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70D7005" w14:textId="3B8A608D" w:rsidR="008E19C6" w:rsidRPr="00DA7A89" w:rsidRDefault="00DA7A89" w:rsidP="00D1412C">
            <w:pPr>
              <w:rPr>
                <w:rFonts w:ascii="Georgia" w:hAnsi="Georgia"/>
                <w:b/>
              </w:rPr>
            </w:pPr>
            <w:r w:rsidRPr="00DA7A89">
              <w:rPr>
                <w:rFonts w:ascii="Georgia" w:hAnsi="Georgia"/>
                <w:b/>
              </w:rPr>
              <w:t xml:space="preserve">WCSPA </w:t>
            </w:r>
          </w:p>
          <w:p w14:paraId="46A6D31F" w14:textId="26CB9BA8" w:rsidR="00DA7A89" w:rsidRPr="00DA7A89" w:rsidRDefault="00DA7A89" w:rsidP="00D1412C">
            <w:pPr>
              <w:rPr>
                <w:rFonts w:ascii="Georgia" w:hAnsi="Georgia"/>
                <w:b/>
              </w:rPr>
            </w:pPr>
            <w:r w:rsidRPr="00DA7A89">
              <w:rPr>
                <w:rFonts w:ascii="Georgia" w:hAnsi="Georgia"/>
                <w:b/>
              </w:rPr>
              <w:t>Booster Club:</w:t>
            </w:r>
          </w:p>
          <w:p w14:paraId="18F7B380" w14:textId="56067436" w:rsidR="00DA7A89" w:rsidRPr="007561C6" w:rsidRDefault="00DA7A89" w:rsidP="00D1412C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G Theatre-7pm</w:t>
            </w: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1ADE467" w14:textId="77777777" w:rsidR="008E19C6" w:rsidRPr="007561C6" w:rsidRDefault="008E19C6" w:rsidP="00D1412C">
            <w:pPr>
              <w:jc w:val="center"/>
              <w:rPr>
                <w:rFonts w:ascii="Georgia" w:hAnsi="Georgia"/>
                <w:i/>
                <w:iCs/>
                <w:u w:val="single"/>
              </w:rPr>
            </w:pPr>
            <w:r w:rsidRPr="007561C6">
              <w:rPr>
                <w:rFonts w:ascii="Georgia" w:hAnsi="Georgia"/>
                <w:i/>
                <w:iCs/>
                <w:u w:val="single"/>
              </w:rPr>
              <w:t>COLOR MODEL</w:t>
            </w:r>
          </w:p>
          <w:p w14:paraId="37203862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  <w:i/>
                <w:iCs/>
                <w:u w:val="single"/>
              </w:rPr>
              <w:t>BIG SHOW</w:t>
            </w: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A1FCFE8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177DBFC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E3F312E" w14:textId="77777777" w:rsidR="008E19C6" w:rsidRPr="007561C6" w:rsidRDefault="008E19C6" w:rsidP="00D1412C">
            <w:pPr>
              <w:rPr>
                <w:rFonts w:ascii="Georgia" w:hAnsi="Georgia"/>
              </w:rPr>
            </w:pPr>
            <w:r w:rsidRPr="007561C6">
              <w:rPr>
                <w:rFonts w:ascii="Georgia" w:hAnsi="Georgia"/>
                <w:i/>
                <w:i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96A25A3" wp14:editId="5832D367">
                      <wp:simplePos x="0" y="0"/>
                      <wp:positionH relativeFrom="column">
                        <wp:posOffset>-51380</wp:posOffset>
                      </wp:positionH>
                      <wp:positionV relativeFrom="paragraph">
                        <wp:posOffset>-171883</wp:posOffset>
                      </wp:positionV>
                      <wp:extent cx="1014826" cy="997827"/>
                      <wp:effectExtent l="0" t="0" r="33020" b="31115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14826" cy="99782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51607941" id="Straight Connector 15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05pt,-13.55pt" to="75.85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" strokecolor="#4389d7 [1951]"/>
                  </w:pict>
                </mc:Fallback>
              </mc:AlternateContent>
            </w: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694E9B5C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584CB8FC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44C37E83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1AD9382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1A4B7AAC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5CADD7CC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143C999C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73DDA9BF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19C5E772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4D015111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12617AB5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40AD3F74" w14:textId="77777777" w:rsidR="008E19C6" w:rsidRPr="007561C6" w:rsidRDefault="008E19C6" w:rsidP="00D1412C">
            <w:pPr>
              <w:rPr>
                <w:rFonts w:ascii="Georgia" w:hAnsi="Georgia"/>
                <w:color w:val="FFFFFF" w:themeColor="background1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51682CD7" w14:textId="77777777" w:rsidR="008E19C6" w:rsidRPr="007561C6" w:rsidRDefault="008E19C6" w:rsidP="00D1412C">
            <w:pPr>
              <w:rPr>
                <w:rFonts w:ascii="Georgia" w:hAnsi="Georgia"/>
                <w:color w:val="FFFFFF" w:themeColor="background1"/>
              </w:rPr>
            </w:pPr>
            <w:r w:rsidRPr="007561C6">
              <w:rPr>
                <w:rFonts w:ascii="Georgia" w:hAnsi="Georgia"/>
                <w:color w:val="FFFFFF" w:themeColor="background1"/>
              </w:rPr>
              <w:t xml:space="preserve">W          I        N  </w:t>
            </w: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248D1CEF" w14:textId="77777777" w:rsidR="008E19C6" w:rsidRPr="007561C6" w:rsidRDefault="008E19C6" w:rsidP="00D1412C">
            <w:pPr>
              <w:rPr>
                <w:rFonts w:ascii="Georgia" w:hAnsi="Georgia"/>
                <w:color w:val="FFFFFF" w:themeColor="background1"/>
              </w:rPr>
            </w:pPr>
            <w:r w:rsidRPr="007561C6">
              <w:rPr>
                <w:rFonts w:ascii="Georgia" w:hAnsi="Georgia"/>
                <w:color w:val="FFFFFF" w:themeColor="background1"/>
              </w:rPr>
              <w:t>T        E         R</w:t>
            </w: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549BB4B8" w14:textId="77777777" w:rsidR="008E19C6" w:rsidRPr="007561C6" w:rsidRDefault="008E19C6" w:rsidP="00D1412C">
            <w:pPr>
              <w:rPr>
                <w:rFonts w:ascii="Georgia" w:hAnsi="Georgia"/>
                <w:color w:val="FFFFFF" w:themeColor="background1"/>
              </w:rPr>
            </w:pPr>
            <w:r w:rsidRPr="007561C6">
              <w:rPr>
                <w:rFonts w:ascii="Georgia" w:hAnsi="Georgia"/>
                <w:color w:val="FFFFFF" w:themeColor="background1"/>
              </w:rPr>
              <w:t xml:space="preserve">    B        R      E</w:t>
            </w: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7470E403" w14:textId="77777777" w:rsidR="008E19C6" w:rsidRPr="007561C6" w:rsidRDefault="008E19C6" w:rsidP="00D1412C">
            <w:pPr>
              <w:rPr>
                <w:rFonts w:ascii="Georgia" w:hAnsi="Georgia"/>
                <w:color w:val="FFFFFF" w:themeColor="background1"/>
              </w:rPr>
            </w:pPr>
            <w:r w:rsidRPr="007561C6">
              <w:rPr>
                <w:rFonts w:ascii="Georgia" w:hAnsi="Georgia"/>
                <w:color w:val="FFFFFF" w:themeColor="background1"/>
              </w:rPr>
              <w:t>A      K</w:t>
            </w: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29E839E2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37A6B333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68FDB55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7DE23C6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00F18E1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1E3A4130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3BE392EC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24884253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1A6534C9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2CA0ED70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1357D81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C1C6666" w14:textId="77777777" w:rsidR="008E19C6" w:rsidRPr="007561C6" w:rsidRDefault="008E19C6" w:rsidP="00D1412C">
            <w:pPr>
              <w:rPr>
                <w:rFonts w:ascii="Georgia" w:hAnsi="Georgia"/>
                <w:sz w:val="16"/>
                <w:szCs w:val="16"/>
              </w:rPr>
            </w:pPr>
            <w:r w:rsidRPr="007561C6">
              <w:rPr>
                <w:rFonts w:ascii="Georgia" w:hAnsi="Georgia"/>
                <w:sz w:val="16"/>
                <w:szCs w:val="16"/>
              </w:rPr>
              <w:t>TOUR REHEARSAL</w:t>
            </w: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8913B28" w14:textId="77777777" w:rsidR="008E19C6" w:rsidRPr="007561C6" w:rsidRDefault="008E19C6" w:rsidP="00D1412C">
            <w:pPr>
              <w:rPr>
                <w:rFonts w:ascii="Georgia" w:hAnsi="Georgia"/>
                <w:sz w:val="16"/>
                <w:szCs w:val="16"/>
              </w:rPr>
            </w:pPr>
            <w:r w:rsidRPr="007561C6">
              <w:rPr>
                <w:rFonts w:ascii="Georgia" w:hAnsi="Georgia"/>
                <w:sz w:val="16"/>
                <w:szCs w:val="16"/>
              </w:rPr>
              <w:t>TOUR REHEARSAL</w:t>
            </w: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76976125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2876ACC6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6BCEE3CC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7B05E7F7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234397F3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34C19B29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026A3396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3F49C41B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0BF505A6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51E66082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0E1145B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47ABC223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</w:tr>
      <w:tr w:rsidR="008E19C6" w:rsidRPr="007561C6" w14:paraId="6716A427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732919F2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0AD53C7F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317E970D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60758910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1818259F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7168136F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40BE7EE3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</w:tbl>
    <w:p w14:paraId="6AA45644" w14:textId="77777777" w:rsidR="008E19C6" w:rsidRPr="007561C6" w:rsidRDefault="008E19C6" w:rsidP="008E19C6">
      <w:pPr>
        <w:pStyle w:val="NoSpacing"/>
        <w:rPr>
          <w:rFonts w:ascii="Georgia" w:hAnsi="Georgia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040"/>
        <w:gridCol w:w="5760"/>
      </w:tblGrid>
      <w:tr w:rsidR="008E19C6" w:rsidRPr="007561C6" w14:paraId="47F71599" w14:textId="77777777" w:rsidTr="00D1412C">
        <w:trPr>
          <w:trHeight w:hRule="exact" w:val="864"/>
        </w:trPr>
        <w:tc>
          <w:tcPr>
            <w:tcW w:w="5040" w:type="dxa"/>
            <w:vAlign w:val="bottom"/>
          </w:tcPr>
          <w:p w14:paraId="018A3DBA" w14:textId="77777777" w:rsidR="008E19C6" w:rsidRPr="007561C6" w:rsidRDefault="008E19C6" w:rsidP="00D1412C">
            <w:pPr>
              <w:pStyle w:val="Month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lastRenderedPageBreak/>
              <w:fldChar w:fldCharType="begin"/>
            </w:r>
            <w:r w:rsidRPr="007561C6">
              <w:rPr>
                <w:rFonts w:ascii="Georgia" w:hAnsi="Georgia"/>
              </w:rPr>
              <w:instrText xml:space="preserve"> DOCVARIABLE  MonthStart \@ MMMM \* MERGEFORMAT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t>March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5760" w:type="dxa"/>
            <w:shd w:val="clear" w:color="auto" w:fill="0F6FC6" w:themeFill="accent1"/>
            <w:vAlign w:val="bottom"/>
          </w:tcPr>
          <w:p w14:paraId="2F6EC7E3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45638319" w14:textId="77777777" w:rsidTr="00D1412C">
        <w:tc>
          <w:tcPr>
            <w:tcW w:w="5040" w:type="dxa"/>
          </w:tcPr>
          <w:p w14:paraId="6D047485" w14:textId="77777777" w:rsidR="008E19C6" w:rsidRPr="007561C6" w:rsidRDefault="008E19C6" w:rsidP="00D1412C">
            <w:pPr>
              <w:pStyle w:val="Yea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 MonthStart \@  yyyy   \* MERGEFORMAT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t>2023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5760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14:paraId="5EF7040E" w14:textId="77777777" w:rsidR="008E19C6" w:rsidRPr="007561C6" w:rsidRDefault="008E19C6" w:rsidP="00D1412C">
            <w:pPr>
              <w:rPr>
                <w:rFonts w:ascii="Georgia" w:hAnsi="Georgia"/>
              </w:rPr>
            </w:pPr>
            <w:r w:rsidRPr="007561C6">
              <w:rPr>
                <w:rFonts w:ascii="Georgia" w:hAnsi="Georgia"/>
                <w:noProof/>
              </w:rPr>
              <w:drawing>
                <wp:inline distT="0" distB="0" distL="0" distR="0" wp14:anchorId="12FAA562" wp14:editId="34A75008">
                  <wp:extent cx="3636458" cy="1161415"/>
                  <wp:effectExtent l="0" t="0" r="2540" b="635"/>
                  <wp:docPr id="20" name="Picture 2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Text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20" cy="116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C6" w:rsidRPr="007561C6" w14:paraId="22F43279" w14:textId="77777777" w:rsidTr="00D1412C">
        <w:trPr>
          <w:trHeight w:hRule="exact" w:val="288"/>
        </w:trPr>
        <w:tc>
          <w:tcPr>
            <w:tcW w:w="5040" w:type="dxa"/>
          </w:tcPr>
          <w:p w14:paraId="15A93325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5760" w:type="dxa"/>
            <w:tcMar>
              <w:left w:w="115" w:type="dxa"/>
              <w:bottom w:w="115" w:type="dxa"/>
              <w:right w:w="115" w:type="dxa"/>
            </w:tcMar>
          </w:tcPr>
          <w:p w14:paraId="171BDCD9" w14:textId="77777777" w:rsidR="008E19C6" w:rsidRPr="007561C6" w:rsidRDefault="008E19C6" w:rsidP="00D1412C">
            <w:pPr>
              <w:pStyle w:val="Caption"/>
              <w:rPr>
                <w:rFonts w:ascii="Georgia" w:hAnsi="Georgia"/>
              </w:rPr>
            </w:pPr>
          </w:p>
        </w:tc>
      </w:tr>
    </w:tbl>
    <w:tbl>
      <w:tblPr>
        <w:tblStyle w:val="TableCalendar"/>
        <w:tblW w:w="5087" w:type="pct"/>
        <w:tblLook w:val="0420" w:firstRow="1" w:lastRow="0" w:firstColumn="0" w:lastColumn="0" w:noHBand="0" w:noVBand="1"/>
        <w:tblCaption w:val="Layout table"/>
      </w:tblPr>
      <w:tblGrid>
        <w:gridCol w:w="1255"/>
        <w:gridCol w:w="1890"/>
        <w:gridCol w:w="1571"/>
        <w:gridCol w:w="1580"/>
        <w:gridCol w:w="1461"/>
        <w:gridCol w:w="1656"/>
        <w:gridCol w:w="1565"/>
      </w:tblGrid>
      <w:tr w:rsidR="008E19C6" w:rsidRPr="007561C6" w14:paraId="1544E9E7" w14:textId="77777777" w:rsidTr="005870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tcW w:w="1255" w:type="dxa"/>
            <w:tcBorders>
              <w:bottom w:val="single" w:sz="4" w:space="0" w:color="595959" w:themeColor="text1" w:themeTint="A6"/>
            </w:tcBorders>
          </w:tcPr>
          <w:p w14:paraId="0D4103EF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Sunday</w:t>
            </w:r>
          </w:p>
        </w:tc>
        <w:tc>
          <w:tcPr>
            <w:tcW w:w="1890" w:type="dxa"/>
            <w:tcBorders>
              <w:bottom w:val="single" w:sz="4" w:space="0" w:color="595959" w:themeColor="text1" w:themeTint="A6"/>
            </w:tcBorders>
          </w:tcPr>
          <w:p w14:paraId="12408F3D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Monday</w:t>
            </w:r>
          </w:p>
        </w:tc>
        <w:tc>
          <w:tcPr>
            <w:tcW w:w="1571" w:type="dxa"/>
            <w:tcBorders>
              <w:bottom w:val="single" w:sz="4" w:space="0" w:color="595959" w:themeColor="text1" w:themeTint="A6"/>
            </w:tcBorders>
          </w:tcPr>
          <w:p w14:paraId="51C3DF77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Tuesday</w:t>
            </w:r>
          </w:p>
        </w:tc>
        <w:tc>
          <w:tcPr>
            <w:tcW w:w="1580" w:type="dxa"/>
            <w:tcBorders>
              <w:bottom w:val="single" w:sz="4" w:space="0" w:color="595959" w:themeColor="text1" w:themeTint="A6"/>
            </w:tcBorders>
          </w:tcPr>
          <w:p w14:paraId="6260BCEF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Wednesday</w:t>
            </w:r>
          </w:p>
        </w:tc>
        <w:tc>
          <w:tcPr>
            <w:tcW w:w="1461" w:type="dxa"/>
            <w:tcBorders>
              <w:bottom w:val="single" w:sz="4" w:space="0" w:color="595959" w:themeColor="text1" w:themeTint="A6"/>
            </w:tcBorders>
          </w:tcPr>
          <w:p w14:paraId="343CFB76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Thursday</w:t>
            </w:r>
          </w:p>
        </w:tc>
        <w:tc>
          <w:tcPr>
            <w:tcW w:w="1656" w:type="dxa"/>
            <w:tcBorders>
              <w:bottom w:val="single" w:sz="4" w:space="0" w:color="595959" w:themeColor="text1" w:themeTint="A6"/>
            </w:tcBorders>
          </w:tcPr>
          <w:p w14:paraId="2287A128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Friday</w:t>
            </w:r>
          </w:p>
        </w:tc>
        <w:tc>
          <w:tcPr>
            <w:tcW w:w="1565" w:type="dxa"/>
            <w:tcBorders>
              <w:bottom w:val="single" w:sz="4" w:space="0" w:color="595959" w:themeColor="text1" w:themeTint="A6"/>
            </w:tcBorders>
          </w:tcPr>
          <w:p w14:paraId="483E335A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Saturday</w:t>
            </w:r>
          </w:p>
        </w:tc>
      </w:tr>
      <w:tr w:rsidR="008E19C6" w:rsidRPr="007561C6" w14:paraId="38C6CC3A" w14:textId="77777777" w:rsidTr="005870E7">
        <w:trPr>
          <w:trHeight w:val="464"/>
        </w:trPr>
        <w:tc>
          <w:tcPr>
            <w:tcW w:w="1255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0FCDED1B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Wednesday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"Sunday" 1 ""</w:instrTex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6A0DE266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Wednesday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"Monday"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31B348BC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Wednesday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"Tuesday"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5FA1A6E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Wednesday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"Wednesday"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6D4C867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Wednesday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= "Thursday"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5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C18D41C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Wednesday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"Friday"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F8E14F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Wednesday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"Saturday"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1C0F6543" w14:textId="77777777" w:rsidTr="005870E7">
        <w:trPr>
          <w:trHeight w:val="1306"/>
        </w:trPr>
        <w:tc>
          <w:tcPr>
            <w:tcW w:w="1255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3D95A303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309B910B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5B181C80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70A3B9B" w14:textId="77777777" w:rsidR="008E19C6" w:rsidRPr="007561C6" w:rsidRDefault="008E19C6" w:rsidP="00D1412C">
            <w:pPr>
              <w:jc w:val="center"/>
              <w:rPr>
                <w:rFonts w:ascii="Georgia" w:hAnsi="Georgia"/>
                <w:b/>
                <w:bCs/>
                <w:lang w:val="en-GB"/>
              </w:rPr>
            </w:pPr>
            <w:r w:rsidRPr="007561C6">
              <w:rPr>
                <w:rFonts w:ascii="Georgia" w:hAnsi="Georgia"/>
                <w:b/>
                <w:bCs/>
                <w:lang w:val="en-GB"/>
              </w:rPr>
              <w:t>TOUR</w:t>
            </w:r>
          </w:p>
        </w:tc>
        <w:tc>
          <w:tcPr>
            <w:tcW w:w="14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E9D92BB" w14:textId="77777777" w:rsidR="008E19C6" w:rsidRPr="007561C6" w:rsidRDefault="008E19C6" w:rsidP="00D1412C">
            <w:pPr>
              <w:jc w:val="center"/>
              <w:rPr>
                <w:rFonts w:ascii="Georgia" w:hAnsi="Georgia"/>
                <w:b/>
                <w:bCs/>
              </w:rPr>
            </w:pPr>
            <w:r w:rsidRPr="007561C6">
              <w:rPr>
                <w:rFonts w:ascii="Georgia" w:hAnsi="Georgia"/>
                <w:b/>
                <w:bCs/>
              </w:rPr>
              <w:t>TOUR</w:t>
            </w:r>
          </w:p>
        </w:tc>
        <w:tc>
          <w:tcPr>
            <w:tcW w:w="165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E12FF94" w14:textId="77777777" w:rsidR="008E19C6" w:rsidRPr="007561C6" w:rsidRDefault="008E19C6" w:rsidP="00D1412C">
            <w:pPr>
              <w:jc w:val="center"/>
              <w:rPr>
                <w:rFonts w:ascii="Georgia" w:hAnsi="Georgia"/>
                <w:b/>
                <w:bCs/>
              </w:rPr>
            </w:pPr>
            <w:r w:rsidRPr="007561C6">
              <w:rPr>
                <w:rFonts w:ascii="Georgia" w:hAnsi="Georgia"/>
                <w:b/>
                <w:bCs/>
              </w:rPr>
              <w:t>TOUR</w:t>
            </w:r>
          </w:p>
        </w:tc>
        <w:tc>
          <w:tcPr>
            <w:tcW w:w="156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9E39D1F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6B8A8530" w14:textId="77777777" w:rsidTr="005870E7">
        <w:trPr>
          <w:trHeight w:val="464"/>
        </w:trPr>
        <w:tc>
          <w:tcPr>
            <w:tcW w:w="125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5AC7B42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5014422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C9F85D2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7</w: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  <w:color w:val="FF0000"/>
              </w:rPr>
              <w:t>E</w:t>
            </w:r>
          </w:p>
        </w:tc>
        <w:tc>
          <w:tcPr>
            <w:tcW w:w="158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EDDAF58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99C85BB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5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4C32AB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E4A181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04681272" w14:textId="77777777" w:rsidTr="005870E7">
        <w:trPr>
          <w:trHeight w:hRule="exact" w:val="1306"/>
        </w:trPr>
        <w:tc>
          <w:tcPr>
            <w:tcW w:w="125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C247F0B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F2AA588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AUDITIONS</w:t>
            </w: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21D38C3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AUDITIONS</w:t>
            </w:r>
          </w:p>
        </w:tc>
        <w:tc>
          <w:tcPr>
            <w:tcW w:w="158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61748F6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AUDITIONS</w:t>
            </w:r>
          </w:p>
        </w:tc>
        <w:tc>
          <w:tcPr>
            <w:tcW w:w="14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656E115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AUDITIONS</w:t>
            </w:r>
          </w:p>
        </w:tc>
        <w:tc>
          <w:tcPr>
            <w:tcW w:w="165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E05B9B2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AUDITIONS</w:t>
            </w:r>
          </w:p>
        </w:tc>
        <w:tc>
          <w:tcPr>
            <w:tcW w:w="156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CB1BE0C" w14:textId="77777777" w:rsidR="008E19C6" w:rsidRPr="007561C6" w:rsidRDefault="008E19C6" w:rsidP="00D1412C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7561C6">
              <w:rPr>
                <w:rFonts w:ascii="Georgia" w:hAnsi="Georgia"/>
                <w:sz w:val="16"/>
                <w:szCs w:val="16"/>
              </w:rPr>
              <w:t>LVL 1 22/23 AUD</w:t>
            </w:r>
          </w:p>
          <w:p w14:paraId="49D4D123" w14:textId="77777777" w:rsidR="008E19C6" w:rsidRPr="007561C6" w:rsidRDefault="008E19C6" w:rsidP="00D1412C">
            <w:pPr>
              <w:jc w:val="center"/>
              <w:rPr>
                <w:rFonts w:ascii="Georgia" w:hAnsi="Georgia"/>
                <w:sz w:val="16"/>
                <w:szCs w:val="16"/>
              </w:rPr>
            </w:pPr>
          </w:p>
        </w:tc>
      </w:tr>
      <w:tr w:rsidR="008E19C6" w:rsidRPr="007561C6" w14:paraId="76EE77F4" w14:textId="77777777" w:rsidTr="005870E7">
        <w:trPr>
          <w:trHeight w:val="453"/>
        </w:trPr>
        <w:tc>
          <w:tcPr>
            <w:tcW w:w="125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798540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19DBE490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23DC2A40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0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504DAD18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1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4EF6555F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56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5B360DAE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5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43B7A2D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2DD0AD63" w14:textId="77777777" w:rsidTr="005870E7">
        <w:trPr>
          <w:trHeight w:hRule="exact" w:val="1306"/>
        </w:trPr>
        <w:tc>
          <w:tcPr>
            <w:tcW w:w="125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57CBCC9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BCD289D" w14:textId="248E9D16" w:rsidR="00EE3D62" w:rsidRDefault="008E19C6" w:rsidP="00EE3D62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LIGHT HANG</w:t>
            </w:r>
          </w:p>
          <w:p w14:paraId="571E3218" w14:textId="77777777" w:rsidR="00EE3D62" w:rsidRPr="00EE3D62" w:rsidRDefault="00EE3D62" w:rsidP="00EE3D62">
            <w:pPr>
              <w:rPr>
                <w:rFonts w:ascii="Georgia" w:hAnsi="Georgia"/>
                <w:b/>
                <w:sz w:val="16"/>
              </w:rPr>
            </w:pPr>
            <w:r w:rsidRPr="00EE3D62">
              <w:rPr>
                <w:rFonts w:ascii="Georgia" w:hAnsi="Georgia"/>
                <w:b/>
                <w:sz w:val="16"/>
              </w:rPr>
              <w:t>WCSPA</w:t>
            </w:r>
          </w:p>
          <w:p w14:paraId="37110717" w14:textId="56CA43D9" w:rsidR="00EE3D62" w:rsidRPr="00EE3D62" w:rsidRDefault="00EE3D62" w:rsidP="00EE3D62">
            <w:pPr>
              <w:rPr>
                <w:rFonts w:ascii="Georgia" w:hAnsi="Georgia"/>
                <w:b/>
                <w:sz w:val="16"/>
              </w:rPr>
            </w:pPr>
            <w:r w:rsidRPr="00EE3D62">
              <w:rPr>
                <w:rFonts w:ascii="Georgia" w:hAnsi="Georgia"/>
                <w:b/>
                <w:sz w:val="16"/>
              </w:rPr>
              <w:t>Booster Meeting:</w:t>
            </w:r>
          </w:p>
          <w:p w14:paraId="013A86EF" w14:textId="5E2D5BDC" w:rsidR="00EE3D62" w:rsidRDefault="000E46CE" w:rsidP="005870E7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-Notice of elections</w:t>
            </w:r>
          </w:p>
          <w:p w14:paraId="0D29F4EC" w14:textId="22203C06" w:rsidR="005870E7" w:rsidRPr="005870E7" w:rsidRDefault="005870E7" w:rsidP="005870E7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-Roger’s Roost (7pm)</w:t>
            </w:r>
          </w:p>
          <w:p w14:paraId="0D63294A" w14:textId="541B5176" w:rsidR="00EE3D62" w:rsidRPr="007561C6" w:rsidRDefault="00EE3D62" w:rsidP="00D1412C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033AD30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LIGHT HANG</w:t>
            </w:r>
          </w:p>
        </w:tc>
        <w:tc>
          <w:tcPr>
            <w:tcW w:w="158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987D1D8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SCENIC LOAD</w:t>
            </w:r>
          </w:p>
        </w:tc>
        <w:tc>
          <w:tcPr>
            <w:tcW w:w="14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0C7EF0E" w14:textId="77777777" w:rsidR="008E19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  <w:i/>
                <w:i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1B61BED" wp14:editId="1259FE7C">
                      <wp:simplePos x="0" y="0"/>
                      <wp:positionH relativeFrom="column">
                        <wp:posOffset>-88100</wp:posOffset>
                      </wp:positionH>
                      <wp:positionV relativeFrom="paragraph">
                        <wp:posOffset>-139932</wp:posOffset>
                      </wp:positionV>
                      <wp:extent cx="956685" cy="960586"/>
                      <wp:effectExtent l="0" t="0" r="34290" b="3048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6685" cy="96058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73706FDD" id="Straight Connector 17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95pt,-11pt" to="68.4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" strokecolor="#4389d7 [1951]"/>
                  </w:pict>
                </mc:Fallback>
              </mc:AlternateContent>
            </w:r>
            <w:r w:rsidRPr="007561C6">
              <w:rPr>
                <w:rFonts w:ascii="Georgia" w:hAnsi="Georgia"/>
              </w:rPr>
              <w:t>SCENIC LOAD</w:t>
            </w:r>
          </w:p>
          <w:p w14:paraId="3403EC4A" w14:textId="77777777" w:rsidR="0012777A" w:rsidRDefault="0012777A" w:rsidP="00D1412C">
            <w:pPr>
              <w:jc w:val="center"/>
              <w:rPr>
                <w:rFonts w:ascii="Georgia" w:hAnsi="Georgia"/>
              </w:rPr>
            </w:pPr>
          </w:p>
          <w:p w14:paraId="71050E24" w14:textId="77777777" w:rsidR="004B426E" w:rsidRDefault="004B426E" w:rsidP="00D1412C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             </w:t>
            </w:r>
          </w:p>
          <w:p w14:paraId="734C756C" w14:textId="2A227811" w:rsidR="0012777A" w:rsidRDefault="004B426E" w:rsidP="00D1412C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         </w:t>
            </w:r>
            <w:r w:rsidR="0012777A">
              <w:rPr>
                <w:rFonts w:ascii="Georgia" w:hAnsi="Georgia"/>
              </w:rPr>
              <w:t>PT. CONF</w:t>
            </w:r>
          </w:p>
          <w:p w14:paraId="7A8A2947" w14:textId="36A2CE6E" w:rsidR="0012777A" w:rsidRPr="007561C6" w:rsidRDefault="004B426E" w:rsidP="00D1412C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12 - 8</w:t>
            </w:r>
          </w:p>
        </w:tc>
        <w:tc>
          <w:tcPr>
            <w:tcW w:w="165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15E7285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STIZPROBE</w:t>
            </w:r>
          </w:p>
          <w:p w14:paraId="3F5C172E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SPACING</w:t>
            </w:r>
          </w:p>
          <w:p w14:paraId="4AF228C3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 xml:space="preserve">3 – 9 </w:t>
            </w:r>
          </w:p>
        </w:tc>
        <w:tc>
          <w:tcPr>
            <w:tcW w:w="156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3784A6B" w14:textId="78CBB473" w:rsidR="008E19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FOCUS</w:t>
            </w:r>
          </w:p>
          <w:p w14:paraId="39D687DA" w14:textId="5B742318" w:rsidR="004B426E" w:rsidRDefault="004B426E" w:rsidP="00D1412C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9a – 4p</w:t>
            </w:r>
          </w:p>
          <w:p w14:paraId="47128DA4" w14:textId="0764DCD3" w:rsidR="004B426E" w:rsidRPr="007561C6" w:rsidRDefault="004B426E" w:rsidP="00D1412C">
            <w:pPr>
              <w:jc w:val="center"/>
              <w:rPr>
                <w:rFonts w:ascii="Georgia" w:hAnsi="Georgia"/>
              </w:rPr>
            </w:pPr>
          </w:p>
        </w:tc>
      </w:tr>
      <w:tr w:rsidR="008E19C6" w:rsidRPr="007561C6" w14:paraId="62E69ACE" w14:textId="77777777" w:rsidTr="005870E7">
        <w:trPr>
          <w:trHeight w:val="453"/>
        </w:trPr>
        <w:tc>
          <w:tcPr>
            <w:tcW w:w="125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9987C8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29EDADB8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1E2E368D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21</w: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  <w:color w:val="FF0000"/>
              </w:rPr>
              <w:t>E</w:t>
            </w:r>
          </w:p>
        </w:tc>
        <w:tc>
          <w:tcPr>
            <w:tcW w:w="1580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6DEF765E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1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169CE85D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56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1C8B0723" w14:textId="1C7F65D7" w:rsidR="008E19C6" w:rsidRPr="007561C6" w:rsidRDefault="00BF1985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  <w:color w:val="FF0000"/>
              </w:rPr>
              <w:t xml:space="preserve">Q3 END   </w:t>
            </w:r>
            <w:r w:rsidR="008E19C6" w:rsidRPr="007561C6">
              <w:rPr>
                <w:rFonts w:ascii="Georgia" w:hAnsi="Georgia"/>
              </w:rPr>
              <w:fldChar w:fldCharType="begin"/>
            </w:r>
            <w:r w:rsidR="008E19C6" w:rsidRPr="007561C6">
              <w:rPr>
                <w:rFonts w:ascii="Georgia" w:hAnsi="Georgia"/>
              </w:rPr>
              <w:instrText xml:space="preserve"> =E8+1 </w:instrText>
            </w:r>
            <w:r w:rsidR="008E19C6" w:rsidRPr="007561C6">
              <w:rPr>
                <w:rFonts w:ascii="Georgia" w:hAnsi="Georgia"/>
              </w:rPr>
              <w:fldChar w:fldCharType="separate"/>
            </w:r>
            <w:r w:rsidR="008E19C6" w:rsidRPr="007561C6">
              <w:rPr>
                <w:rFonts w:ascii="Georgia" w:hAnsi="Georgia"/>
                <w:noProof/>
              </w:rPr>
              <w:t>24</w:t>
            </w:r>
            <w:r w:rsidR="008E19C6"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5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1C9D8AE8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7DA008CD" w14:textId="77777777" w:rsidTr="005870E7">
        <w:trPr>
          <w:trHeight w:hRule="exact" w:val="1306"/>
        </w:trPr>
        <w:tc>
          <w:tcPr>
            <w:tcW w:w="125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3CDB757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5FF4AAA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TECH</w:t>
            </w: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DE02F3A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TECH</w:t>
            </w:r>
          </w:p>
        </w:tc>
        <w:tc>
          <w:tcPr>
            <w:tcW w:w="158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C80AB3F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DRESS</w:t>
            </w:r>
          </w:p>
        </w:tc>
        <w:tc>
          <w:tcPr>
            <w:tcW w:w="14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F366E5E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FINAL DRESS</w:t>
            </w:r>
          </w:p>
        </w:tc>
        <w:tc>
          <w:tcPr>
            <w:tcW w:w="165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6350E39" w14:textId="77777777" w:rsidR="008E19C6" w:rsidRPr="007561C6" w:rsidRDefault="008E19C6" w:rsidP="00D1412C">
            <w:pPr>
              <w:jc w:val="center"/>
              <w:rPr>
                <w:rFonts w:ascii="Georgia" w:hAnsi="Georgia"/>
                <w:b/>
                <w:bCs/>
              </w:rPr>
            </w:pPr>
            <w:r w:rsidRPr="007561C6">
              <w:rPr>
                <w:rFonts w:ascii="Georgia" w:hAnsi="Georgia"/>
                <w:i/>
                <w:i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184950B" wp14:editId="76569119">
                      <wp:simplePos x="0" y="0"/>
                      <wp:positionH relativeFrom="column">
                        <wp:posOffset>-46094</wp:posOffset>
                      </wp:positionH>
                      <wp:positionV relativeFrom="paragraph">
                        <wp:posOffset>-190279</wp:posOffset>
                      </wp:positionV>
                      <wp:extent cx="1014826" cy="997827"/>
                      <wp:effectExtent l="0" t="0" r="33020" b="31115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14826" cy="99782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47B29472" id="Straight Connector 18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5pt,-15pt" to="76.25pt,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" strokecolor="#4389d7 [1951]"/>
                  </w:pict>
                </mc:Fallback>
              </mc:AlternateContent>
            </w:r>
            <w:r w:rsidRPr="007561C6">
              <w:rPr>
                <w:rFonts w:ascii="Georgia" w:hAnsi="Georgia"/>
                <w:b/>
                <w:bCs/>
              </w:rPr>
              <w:t>NEWSIES</w:t>
            </w:r>
          </w:p>
        </w:tc>
        <w:tc>
          <w:tcPr>
            <w:tcW w:w="156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C6F8723" w14:textId="77777777" w:rsidR="008E19C6" w:rsidRPr="007561C6" w:rsidRDefault="008E19C6" w:rsidP="00D1412C">
            <w:pPr>
              <w:jc w:val="center"/>
              <w:rPr>
                <w:rFonts w:ascii="Georgia" w:hAnsi="Georgia"/>
                <w:b/>
                <w:bCs/>
              </w:rPr>
            </w:pPr>
            <w:r w:rsidRPr="007561C6">
              <w:rPr>
                <w:rFonts w:ascii="Georgia" w:hAnsi="Georgia"/>
                <w:b/>
                <w:bCs/>
              </w:rPr>
              <w:t>NEWSIES</w:t>
            </w:r>
          </w:p>
        </w:tc>
      </w:tr>
      <w:tr w:rsidR="008E19C6" w:rsidRPr="007561C6" w14:paraId="66133DB4" w14:textId="77777777" w:rsidTr="005870E7">
        <w:trPr>
          <w:trHeight w:val="453"/>
        </w:trPr>
        <w:tc>
          <w:tcPr>
            <w:tcW w:w="125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F7E9E6C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3790A27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2B5E4EF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71C6AA8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83493F5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5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41D118C" w14:textId="63D5CF52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5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3A36DEEF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3D51C816" w14:textId="77777777" w:rsidTr="005870E7">
        <w:trPr>
          <w:trHeight w:hRule="exact" w:val="1306"/>
        </w:trPr>
        <w:tc>
          <w:tcPr>
            <w:tcW w:w="125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B331C27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2CBBE03" w14:textId="77777777" w:rsidR="008E19C6" w:rsidRPr="007561C6" w:rsidRDefault="008E19C6" w:rsidP="00D1412C">
            <w:pPr>
              <w:jc w:val="center"/>
              <w:rPr>
                <w:rFonts w:ascii="Georgia" w:hAnsi="Georgia"/>
                <w:b/>
                <w:bCs/>
              </w:rPr>
            </w:pPr>
            <w:r w:rsidRPr="007561C6">
              <w:rPr>
                <w:rFonts w:ascii="Georgia" w:hAnsi="Georgia"/>
                <w:b/>
                <w:bCs/>
              </w:rPr>
              <w:t>NEWSIES MAT.</w:t>
            </w:r>
          </w:p>
          <w:p w14:paraId="1D455B9F" w14:textId="03D41A99" w:rsidR="008E19C6" w:rsidRPr="007561C6" w:rsidRDefault="004B426E" w:rsidP="00D1412C">
            <w:pPr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9:30 a &amp; Noon</w:t>
            </w:r>
          </w:p>
          <w:p w14:paraId="08D8B722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LOAD OUT</w:t>
            </w: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CF65B0E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21021C6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FEC5BCF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5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98AD47C" w14:textId="77777777" w:rsidR="008E19C6" w:rsidRPr="007561C6" w:rsidRDefault="008E19C6" w:rsidP="00D1412C">
            <w:pPr>
              <w:rPr>
                <w:rFonts w:ascii="Georgia" w:hAnsi="Georgia"/>
              </w:rPr>
            </w:pPr>
            <w:r w:rsidRPr="007561C6">
              <w:rPr>
                <w:rFonts w:ascii="Georgia" w:hAnsi="Georgia"/>
                <w:i/>
                <w:i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2095E92" wp14:editId="6C7DF5DB">
                      <wp:simplePos x="0" y="0"/>
                      <wp:positionH relativeFrom="column">
                        <wp:posOffset>-61951</wp:posOffset>
                      </wp:positionH>
                      <wp:positionV relativeFrom="paragraph">
                        <wp:posOffset>-171884</wp:posOffset>
                      </wp:positionV>
                      <wp:extent cx="1014826" cy="997827"/>
                      <wp:effectExtent l="0" t="0" r="33020" b="31115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14826" cy="99782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19F08DAA" id="Straight Connector 19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pt,-13.55pt" to="75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" strokecolor="#4389d7 [1951]"/>
                  </w:pict>
                </mc:Fallback>
              </mc:AlternateContent>
            </w:r>
          </w:p>
        </w:tc>
        <w:tc>
          <w:tcPr>
            <w:tcW w:w="1565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5E069367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7379C1A4" w14:textId="77777777" w:rsidTr="005870E7">
        <w:trPr>
          <w:trHeight w:val="453"/>
        </w:trPr>
        <w:tc>
          <w:tcPr>
            <w:tcW w:w="1255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0575BC87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10CE33EE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51AADD5E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80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22FB49EC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461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1D4FB65B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656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16138FD0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65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0780CE5F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</w:tr>
      <w:tr w:rsidR="008E19C6" w:rsidRPr="007561C6" w14:paraId="3F96B06A" w14:textId="77777777" w:rsidTr="005870E7">
        <w:trPr>
          <w:trHeight w:hRule="exact" w:val="1306"/>
        </w:trPr>
        <w:tc>
          <w:tcPr>
            <w:tcW w:w="1255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21069416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146BCBDD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067895C9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0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5B16F1D8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1A48E3A8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56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795264FE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5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68F9509E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</w:tbl>
    <w:p w14:paraId="3D83E858" w14:textId="4546CB30" w:rsidR="008E19C6" w:rsidRPr="007561C6" w:rsidRDefault="008E19C6">
      <w:pPr>
        <w:pStyle w:val="NoSpacing"/>
        <w:rPr>
          <w:rFonts w:ascii="Georgia" w:hAnsi="Georgia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040"/>
        <w:gridCol w:w="5760"/>
      </w:tblGrid>
      <w:tr w:rsidR="008E19C6" w:rsidRPr="007561C6" w14:paraId="58AF2DE6" w14:textId="77777777" w:rsidTr="00D1412C">
        <w:trPr>
          <w:trHeight w:hRule="exact" w:val="864"/>
        </w:trPr>
        <w:tc>
          <w:tcPr>
            <w:tcW w:w="5040" w:type="dxa"/>
            <w:vAlign w:val="bottom"/>
          </w:tcPr>
          <w:p w14:paraId="598DC35B" w14:textId="77777777" w:rsidR="008E19C6" w:rsidRPr="007561C6" w:rsidRDefault="008E19C6" w:rsidP="00D1412C">
            <w:pPr>
              <w:pStyle w:val="Month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lastRenderedPageBreak/>
              <w:fldChar w:fldCharType="begin"/>
            </w:r>
            <w:r w:rsidRPr="007561C6">
              <w:rPr>
                <w:rFonts w:ascii="Georgia" w:hAnsi="Georgia"/>
              </w:rPr>
              <w:instrText xml:space="preserve"> DOCVARIABLE  MonthStart \@ MMMM \* MERGEFORMAT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t>April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5760" w:type="dxa"/>
            <w:shd w:val="clear" w:color="auto" w:fill="0F6FC6" w:themeFill="accent1"/>
            <w:vAlign w:val="bottom"/>
          </w:tcPr>
          <w:p w14:paraId="2E8C553F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0DB57C1E" w14:textId="77777777" w:rsidTr="00D1412C">
        <w:tc>
          <w:tcPr>
            <w:tcW w:w="5040" w:type="dxa"/>
          </w:tcPr>
          <w:p w14:paraId="5380AC7E" w14:textId="77777777" w:rsidR="008E19C6" w:rsidRPr="007561C6" w:rsidRDefault="008E19C6" w:rsidP="00D1412C">
            <w:pPr>
              <w:pStyle w:val="Yea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 MonthStart \@  yyyy   \* MERGEFORMAT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t>2023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5760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14:paraId="0A6632BF" w14:textId="77777777" w:rsidR="008E19C6" w:rsidRPr="007561C6" w:rsidRDefault="008E19C6" w:rsidP="00D1412C">
            <w:pPr>
              <w:rPr>
                <w:rFonts w:ascii="Georgia" w:hAnsi="Georgia"/>
              </w:rPr>
            </w:pPr>
            <w:r w:rsidRPr="007561C6">
              <w:rPr>
                <w:rFonts w:ascii="Georgia" w:hAnsi="Georgia"/>
                <w:noProof/>
              </w:rPr>
              <w:drawing>
                <wp:inline distT="0" distB="0" distL="0" distR="0" wp14:anchorId="53B0A927" wp14:editId="3B561BBA">
                  <wp:extent cx="3657600" cy="1163320"/>
                  <wp:effectExtent l="0" t="0" r="0" b="0"/>
                  <wp:docPr id="22" name="Picture 2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text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551" cy="116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C6" w:rsidRPr="007561C6" w14:paraId="097131E4" w14:textId="77777777" w:rsidTr="00D1412C">
        <w:trPr>
          <w:trHeight w:hRule="exact" w:val="288"/>
        </w:trPr>
        <w:tc>
          <w:tcPr>
            <w:tcW w:w="5040" w:type="dxa"/>
          </w:tcPr>
          <w:p w14:paraId="06673D41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5760" w:type="dxa"/>
            <w:tcMar>
              <w:left w:w="115" w:type="dxa"/>
              <w:bottom w:w="115" w:type="dxa"/>
              <w:right w:w="115" w:type="dxa"/>
            </w:tcMar>
          </w:tcPr>
          <w:p w14:paraId="41A59C7D" w14:textId="77777777" w:rsidR="008E19C6" w:rsidRPr="007561C6" w:rsidRDefault="008E19C6" w:rsidP="00D1412C">
            <w:pPr>
              <w:pStyle w:val="Caption"/>
              <w:rPr>
                <w:rFonts w:ascii="Georgia" w:hAnsi="Georgia"/>
              </w:rPr>
            </w:pPr>
          </w:p>
        </w:tc>
      </w:tr>
    </w:tbl>
    <w:tbl>
      <w:tblPr>
        <w:tblStyle w:val="TableCalendar"/>
        <w:tblW w:w="5087" w:type="pct"/>
        <w:tblLook w:val="0420" w:firstRow="1" w:lastRow="0" w:firstColumn="0" w:lastColumn="0" w:noHBand="0" w:noVBand="1"/>
        <w:tblCaption w:val="Layout table"/>
      </w:tblPr>
      <w:tblGrid>
        <w:gridCol w:w="1562"/>
        <w:gridCol w:w="1567"/>
        <w:gridCol w:w="1567"/>
        <w:gridCol w:w="1585"/>
        <w:gridCol w:w="1464"/>
        <w:gridCol w:w="1662"/>
        <w:gridCol w:w="1571"/>
      </w:tblGrid>
      <w:tr w:rsidR="008E19C6" w:rsidRPr="007561C6" w14:paraId="60CFA07D" w14:textId="77777777" w:rsidTr="00D14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tcW w:w="1562" w:type="dxa"/>
            <w:tcBorders>
              <w:bottom w:val="single" w:sz="4" w:space="0" w:color="595959" w:themeColor="text1" w:themeTint="A6"/>
            </w:tcBorders>
          </w:tcPr>
          <w:p w14:paraId="5693C06F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Sunday</w:t>
            </w:r>
          </w:p>
        </w:tc>
        <w:tc>
          <w:tcPr>
            <w:tcW w:w="1567" w:type="dxa"/>
            <w:tcBorders>
              <w:bottom w:val="single" w:sz="4" w:space="0" w:color="595959" w:themeColor="text1" w:themeTint="A6"/>
            </w:tcBorders>
          </w:tcPr>
          <w:p w14:paraId="7D4A3C89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Monday</w:t>
            </w:r>
          </w:p>
        </w:tc>
        <w:tc>
          <w:tcPr>
            <w:tcW w:w="1567" w:type="dxa"/>
            <w:tcBorders>
              <w:bottom w:val="single" w:sz="4" w:space="0" w:color="595959" w:themeColor="text1" w:themeTint="A6"/>
            </w:tcBorders>
          </w:tcPr>
          <w:p w14:paraId="24014849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Tuesday</w:t>
            </w:r>
          </w:p>
        </w:tc>
        <w:tc>
          <w:tcPr>
            <w:tcW w:w="1585" w:type="dxa"/>
            <w:tcBorders>
              <w:bottom w:val="single" w:sz="4" w:space="0" w:color="595959" w:themeColor="text1" w:themeTint="A6"/>
            </w:tcBorders>
          </w:tcPr>
          <w:p w14:paraId="603EDD61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Wednesday</w:t>
            </w:r>
          </w:p>
        </w:tc>
        <w:tc>
          <w:tcPr>
            <w:tcW w:w="1464" w:type="dxa"/>
            <w:tcBorders>
              <w:bottom w:val="single" w:sz="4" w:space="0" w:color="595959" w:themeColor="text1" w:themeTint="A6"/>
            </w:tcBorders>
          </w:tcPr>
          <w:p w14:paraId="66BFA94E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Thursday</w:t>
            </w:r>
          </w:p>
        </w:tc>
        <w:tc>
          <w:tcPr>
            <w:tcW w:w="1662" w:type="dxa"/>
            <w:tcBorders>
              <w:bottom w:val="single" w:sz="4" w:space="0" w:color="595959" w:themeColor="text1" w:themeTint="A6"/>
            </w:tcBorders>
          </w:tcPr>
          <w:p w14:paraId="61CEF1B9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Friday</w:t>
            </w:r>
          </w:p>
        </w:tc>
        <w:tc>
          <w:tcPr>
            <w:tcW w:w="1571" w:type="dxa"/>
            <w:tcBorders>
              <w:bottom w:val="single" w:sz="4" w:space="0" w:color="595959" w:themeColor="text1" w:themeTint="A6"/>
            </w:tcBorders>
          </w:tcPr>
          <w:p w14:paraId="5B1C1E9F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Saturday</w:t>
            </w:r>
          </w:p>
        </w:tc>
      </w:tr>
      <w:tr w:rsidR="008E19C6" w:rsidRPr="007561C6" w14:paraId="4D66FD72" w14:textId="77777777" w:rsidTr="00D1412C">
        <w:trPr>
          <w:trHeight w:val="464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184CB660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Saturday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"Sunday" 1 ""</w:instrTex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51FD47FB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Saturday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"Monday"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7CBF507B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Saturday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"Tuesday"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527F78E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Saturday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"Wednesday"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7F4DA68E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Saturday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= "Thursday"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60FB8CB8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Saturday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"Friday"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2D5267DB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Saturday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"Saturday"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7C47462D" w14:textId="77777777" w:rsidTr="00D1412C">
        <w:trPr>
          <w:trHeight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0315E3CC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79D0B35E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567E0813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3C089319" w14:textId="77777777" w:rsidR="008E19C6" w:rsidRPr="007561C6" w:rsidRDefault="008E19C6" w:rsidP="00D1412C">
            <w:pPr>
              <w:rPr>
                <w:rFonts w:ascii="Georgia" w:hAnsi="Georgia"/>
                <w:lang w:val="en-GB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300009E3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0C882136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5D6EBCA1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28AF13A9" w14:textId="77777777" w:rsidTr="00D1412C">
        <w:trPr>
          <w:trHeight w:val="464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555C1672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48D5F50C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53269AD6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0B0ED68B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53493AF5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3B67A62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125D847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7F5968A3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5F91F2BD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7D1A2D46" w14:textId="77777777" w:rsidR="008E19C6" w:rsidRPr="007561C6" w:rsidRDefault="008E19C6" w:rsidP="00D1412C">
            <w:pPr>
              <w:rPr>
                <w:rFonts w:ascii="Georgia" w:hAnsi="Georgia"/>
                <w:color w:val="FFFFFF" w:themeColor="background1"/>
              </w:rPr>
            </w:pPr>
            <w:r w:rsidRPr="007561C6">
              <w:rPr>
                <w:rFonts w:ascii="Georgia" w:hAnsi="Georgia"/>
                <w:color w:val="FFFFFF" w:themeColor="background1"/>
              </w:rPr>
              <w:t xml:space="preserve">                       S</w:t>
            </w: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7047D6DB" w14:textId="77777777" w:rsidR="008E19C6" w:rsidRPr="007561C6" w:rsidRDefault="008E19C6" w:rsidP="00D1412C">
            <w:pPr>
              <w:rPr>
                <w:rFonts w:ascii="Georgia" w:hAnsi="Georgia"/>
                <w:color w:val="FFFFFF" w:themeColor="background1"/>
              </w:rPr>
            </w:pPr>
            <w:r w:rsidRPr="007561C6">
              <w:rPr>
                <w:rFonts w:ascii="Georgia" w:hAnsi="Georgia"/>
                <w:color w:val="FFFFFF" w:themeColor="background1"/>
              </w:rPr>
              <w:t xml:space="preserve">   P        R        I      </w:t>
            </w: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0F0A764A" w14:textId="77777777" w:rsidR="008E19C6" w:rsidRPr="007561C6" w:rsidRDefault="008E19C6" w:rsidP="00D1412C">
            <w:pPr>
              <w:rPr>
                <w:rFonts w:ascii="Georgia" w:hAnsi="Georgia"/>
                <w:color w:val="FFFFFF" w:themeColor="background1"/>
              </w:rPr>
            </w:pPr>
            <w:r w:rsidRPr="007561C6">
              <w:rPr>
                <w:rFonts w:ascii="Georgia" w:hAnsi="Georgia"/>
                <w:color w:val="FFFFFF" w:themeColor="background1"/>
              </w:rPr>
              <w:t xml:space="preserve">N      G             B  </w:t>
            </w: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1F68A98F" w14:textId="77777777" w:rsidR="008E19C6" w:rsidRPr="007561C6" w:rsidRDefault="008E19C6" w:rsidP="00D1412C">
            <w:pPr>
              <w:rPr>
                <w:rFonts w:ascii="Georgia" w:hAnsi="Georgia"/>
                <w:color w:val="FFFFFF" w:themeColor="background1"/>
              </w:rPr>
            </w:pPr>
            <w:r w:rsidRPr="007561C6">
              <w:rPr>
                <w:rFonts w:ascii="Georgia" w:hAnsi="Georgia"/>
                <w:color w:val="FFFFFF" w:themeColor="background1"/>
              </w:rPr>
              <w:t xml:space="preserve">     R          E         </w:t>
            </w: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0D3DA107" w14:textId="77777777" w:rsidR="008E19C6" w:rsidRPr="007561C6" w:rsidRDefault="008E19C6" w:rsidP="00D1412C">
            <w:pPr>
              <w:rPr>
                <w:rFonts w:ascii="Georgia" w:hAnsi="Georgia"/>
                <w:color w:val="FFFFFF" w:themeColor="background1"/>
              </w:rPr>
            </w:pPr>
            <w:r w:rsidRPr="007561C6">
              <w:rPr>
                <w:rFonts w:ascii="Georgia" w:hAnsi="Georgia"/>
                <w:color w:val="FFFFFF" w:themeColor="background1"/>
              </w:rPr>
              <w:t>A        K</w:t>
            </w: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1057475D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447A11E1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24103BB7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DCF90C2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  <w:color w:val="FF0000"/>
              </w:rPr>
              <w:t xml:space="preserve">TESTING  </w:t>
            </w:r>
            <w:r w:rsidRPr="007561C6">
              <w:rPr>
                <w:rFonts w:ascii="Georgia" w:hAnsi="Georgia"/>
              </w:rPr>
              <w:t xml:space="preserve"> 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EF11B93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  <w:color w:val="FF0000"/>
              </w:rPr>
              <w:t xml:space="preserve">TESTING </w:t>
            </w:r>
            <w:r w:rsidRPr="007561C6">
              <w:rPr>
                <w:rFonts w:ascii="Georgia" w:hAnsi="Georgia"/>
              </w:rPr>
              <w:t xml:space="preserve">  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2BB999D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  <w:color w:val="FF0000"/>
              </w:rPr>
              <w:t xml:space="preserve">TESTING </w:t>
            </w:r>
            <w:r w:rsidRPr="007561C6">
              <w:rPr>
                <w:rFonts w:ascii="Georgia" w:hAnsi="Georgia"/>
              </w:rPr>
              <w:t xml:space="preserve">  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200F341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  <w:color w:val="FF0000"/>
              </w:rPr>
              <w:t>TESTING</w:t>
            </w:r>
            <w:r w:rsidRPr="007561C6">
              <w:rPr>
                <w:rFonts w:ascii="Georgia" w:hAnsi="Georgia"/>
              </w:rPr>
              <w:t xml:space="preserve">   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980C892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  <w:color w:val="FF0000"/>
              </w:rPr>
              <w:t xml:space="preserve">TESTING </w:t>
            </w:r>
            <w:r w:rsidRPr="007561C6">
              <w:rPr>
                <w:rFonts w:ascii="Georgia" w:hAnsi="Georgia"/>
              </w:rPr>
              <w:t xml:space="preserve">  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C9B7F9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4D39AD4E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1A0CB8A9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514EFA7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F3AC5B7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CBFD49F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64CBB1D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8B34231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FFF38FB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25DD162D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8BA650D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1C363C9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FD7FB7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18</w: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  <w:color w:val="FF0000"/>
              </w:rPr>
              <w:t>E</w:t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BD7288C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83B69A9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A515A5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E030B81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2DA2D650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DA88CAC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8855A44" w14:textId="77777777" w:rsidR="008E19C6" w:rsidRDefault="008E19C6" w:rsidP="00D1412C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7561C6">
              <w:rPr>
                <w:rFonts w:ascii="Georgia" w:hAnsi="Georgia"/>
                <w:sz w:val="16"/>
                <w:szCs w:val="16"/>
              </w:rPr>
              <w:t>SHOP BIRTHDAY</w:t>
            </w:r>
          </w:p>
          <w:p w14:paraId="7697D020" w14:textId="133E356C" w:rsidR="00EE3D62" w:rsidRPr="00BD5514" w:rsidRDefault="00EE3D62" w:rsidP="00BD5514">
            <w:pPr>
              <w:rPr>
                <w:rFonts w:ascii="Georgia" w:hAnsi="Georgia"/>
                <w:b/>
                <w:szCs w:val="16"/>
              </w:rPr>
            </w:pPr>
            <w:r w:rsidRPr="00BD5514">
              <w:rPr>
                <w:rFonts w:ascii="Georgia" w:hAnsi="Georgia"/>
                <w:b/>
                <w:szCs w:val="16"/>
              </w:rPr>
              <w:t>WCSPA</w:t>
            </w:r>
          </w:p>
          <w:p w14:paraId="640CD88E" w14:textId="77777777" w:rsidR="005870E7" w:rsidRDefault="00EE3D62" w:rsidP="005870E7">
            <w:pPr>
              <w:jc w:val="center"/>
              <w:rPr>
                <w:rFonts w:ascii="Georgia" w:hAnsi="Georgia"/>
                <w:b/>
                <w:szCs w:val="16"/>
              </w:rPr>
            </w:pPr>
            <w:r w:rsidRPr="00BD5514">
              <w:rPr>
                <w:rFonts w:ascii="Georgia" w:hAnsi="Georgia"/>
                <w:b/>
                <w:szCs w:val="16"/>
              </w:rPr>
              <w:t>Booster Club:</w:t>
            </w:r>
          </w:p>
          <w:p w14:paraId="36297189" w14:textId="2D601ABA" w:rsidR="00EE3D62" w:rsidRPr="005870E7" w:rsidRDefault="005870E7" w:rsidP="005870E7">
            <w:pPr>
              <w:jc w:val="center"/>
              <w:rPr>
                <w:rFonts w:ascii="Georgia" w:hAnsi="Georgia"/>
                <w:b/>
                <w:szCs w:val="16"/>
              </w:rPr>
            </w:pPr>
            <w:r>
              <w:rPr>
                <w:rFonts w:ascii="Georgia" w:hAnsi="Georgia"/>
                <w:b/>
                <w:szCs w:val="16"/>
              </w:rPr>
              <w:t>-</w:t>
            </w:r>
            <w:r>
              <w:rPr>
                <w:rFonts w:ascii="Georgia" w:hAnsi="Georgia"/>
                <w:sz w:val="16"/>
                <w:szCs w:val="16"/>
              </w:rPr>
              <w:t>Roger’s Roost-7pm</w:t>
            </w: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EF56072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681E0C9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F996419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AA1EE32" w14:textId="77777777" w:rsidR="008E19C6" w:rsidRPr="007561C6" w:rsidRDefault="008E19C6" w:rsidP="00D1412C">
            <w:pPr>
              <w:rPr>
                <w:rFonts w:ascii="Georgia" w:hAnsi="Georgia"/>
              </w:rPr>
            </w:pPr>
            <w:r w:rsidRPr="007561C6">
              <w:rPr>
                <w:rFonts w:ascii="Georgia" w:hAnsi="Georgia"/>
                <w:i/>
                <w:i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1729140" wp14:editId="533B268E">
                      <wp:simplePos x="0" y="0"/>
                      <wp:positionH relativeFrom="column">
                        <wp:posOffset>-51380</wp:posOffset>
                      </wp:positionH>
                      <wp:positionV relativeFrom="paragraph">
                        <wp:posOffset>-174423</wp:posOffset>
                      </wp:positionV>
                      <wp:extent cx="1014826" cy="997827"/>
                      <wp:effectExtent l="0" t="0" r="33020" b="31115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14826" cy="99782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599EAAF2" id="Straight Connector 21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05pt,-13.75pt" to="75.85pt,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" strokecolor="#4389d7 [1951]"/>
                  </w:pict>
                </mc:Fallback>
              </mc:AlternateContent>
            </w: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13BC935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277A64BD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B048FA8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907FCA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2740CE7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91FADEB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F5FEC76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DFF276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097B7FF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379956AD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D777BDB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BD74832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CF94C27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2EB5187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8A38E51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597B74E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8600B2C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6C7279AE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09EED76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3C088DB3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2F30F0F5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0398B42F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14452600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3BCF86F2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F1" w:themeFill="text2" w:themeFillTint="33"/>
          </w:tcPr>
          <w:p w14:paraId="2378CD8E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</w:tr>
      <w:tr w:rsidR="008E19C6" w:rsidRPr="007561C6" w14:paraId="643B5820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EB2F1C8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31F28350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3FA45F11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1FDFE233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6AF57BE4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669ED0F6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F1" w:themeFill="text2" w:themeFillTint="33"/>
          </w:tcPr>
          <w:p w14:paraId="75C36660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</w:tbl>
    <w:p w14:paraId="47EDCED9" w14:textId="4F91ABA8" w:rsidR="008E19C6" w:rsidRPr="007561C6" w:rsidRDefault="008E19C6">
      <w:pPr>
        <w:pStyle w:val="NoSpacing"/>
        <w:rPr>
          <w:rFonts w:ascii="Georgia" w:hAnsi="Georgia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040"/>
        <w:gridCol w:w="5760"/>
      </w:tblGrid>
      <w:tr w:rsidR="008E19C6" w:rsidRPr="007561C6" w14:paraId="059EABBE" w14:textId="77777777" w:rsidTr="00D1412C">
        <w:trPr>
          <w:trHeight w:hRule="exact" w:val="864"/>
        </w:trPr>
        <w:tc>
          <w:tcPr>
            <w:tcW w:w="5040" w:type="dxa"/>
            <w:vAlign w:val="bottom"/>
          </w:tcPr>
          <w:p w14:paraId="4E7BB42A" w14:textId="77777777" w:rsidR="008E19C6" w:rsidRPr="007561C6" w:rsidRDefault="008E19C6" w:rsidP="00D1412C">
            <w:pPr>
              <w:pStyle w:val="Month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lastRenderedPageBreak/>
              <w:fldChar w:fldCharType="begin"/>
            </w:r>
            <w:r w:rsidRPr="007561C6">
              <w:rPr>
                <w:rFonts w:ascii="Georgia" w:hAnsi="Georgia"/>
              </w:rPr>
              <w:instrText xml:space="preserve"> DOCVARIABLE  MonthStart \@ MMMM \* MERGEFORMAT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t>May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5760" w:type="dxa"/>
            <w:shd w:val="clear" w:color="auto" w:fill="0F6FC6" w:themeFill="accent1"/>
            <w:vAlign w:val="bottom"/>
          </w:tcPr>
          <w:p w14:paraId="7ABB7C5B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68694660" w14:textId="77777777" w:rsidTr="00D1412C">
        <w:tc>
          <w:tcPr>
            <w:tcW w:w="5040" w:type="dxa"/>
          </w:tcPr>
          <w:p w14:paraId="332F5517" w14:textId="77777777" w:rsidR="008E19C6" w:rsidRPr="007561C6" w:rsidRDefault="008E19C6" w:rsidP="00D1412C">
            <w:pPr>
              <w:pStyle w:val="Yea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 MonthStart \@  yyyy   \* MERGEFORMAT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t>2023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5760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14:paraId="39E02E9E" w14:textId="77777777" w:rsidR="008E19C6" w:rsidRPr="007561C6" w:rsidRDefault="008E19C6" w:rsidP="00D1412C">
            <w:pPr>
              <w:rPr>
                <w:rFonts w:ascii="Georgia" w:hAnsi="Georgia"/>
              </w:rPr>
            </w:pPr>
            <w:r w:rsidRPr="007561C6">
              <w:rPr>
                <w:rFonts w:ascii="Georgia" w:hAnsi="Georgia"/>
                <w:noProof/>
              </w:rPr>
              <w:drawing>
                <wp:inline distT="0" distB="0" distL="0" distR="0" wp14:anchorId="25DD51F8" wp14:editId="369E5E47">
                  <wp:extent cx="3647029" cy="1164590"/>
                  <wp:effectExtent l="0" t="0" r="0" b="0"/>
                  <wp:docPr id="24" name="Picture 2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Text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784" cy="116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C6" w:rsidRPr="007561C6" w14:paraId="7FB84E87" w14:textId="77777777" w:rsidTr="00D1412C">
        <w:trPr>
          <w:trHeight w:hRule="exact" w:val="288"/>
        </w:trPr>
        <w:tc>
          <w:tcPr>
            <w:tcW w:w="5040" w:type="dxa"/>
          </w:tcPr>
          <w:p w14:paraId="29BDCF0E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5760" w:type="dxa"/>
            <w:tcMar>
              <w:left w:w="115" w:type="dxa"/>
              <w:bottom w:w="115" w:type="dxa"/>
              <w:right w:w="115" w:type="dxa"/>
            </w:tcMar>
          </w:tcPr>
          <w:p w14:paraId="71BD216D" w14:textId="77777777" w:rsidR="008E19C6" w:rsidRPr="007561C6" w:rsidRDefault="008E19C6" w:rsidP="00D1412C">
            <w:pPr>
              <w:pStyle w:val="Caption"/>
              <w:jc w:val="right"/>
              <w:rPr>
                <w:rFonts w:ascii="Georgia" w:hAnsi="Georgia"/>
              </w:rPr>
            </w:pPr>
          </w:p>
        </w:tc>
      </w:tr>
    </w:tbl>
    <w:tbl>
      <w:tblPr>
        <w:tblStyle w:val="TableCalendar"/>
        <w:tblW w:w="5087" w:type="pct"/>
        <w:tblLook w:val="0420" w:firstRow="1" w:lastRow="0" w:firstColumn="0" w:lastColumn="0" w:noHBand="0" w:noVBand="1"/>
        <w:tblCaption w:val="Layout table"/>
      </w:tblPr>
      <w:tblGrid>
        <w:gridCol w:w="1558"/>
        <w:gridCol w:w="1677"/>
        <w:gridCol w:w="1477"/>
        <w:gridCol w:w="1582"/>
        <w:gridCol w:w="1460"/>
        <w:gridCol w:w="1657"/>
        <w:gridCol w:w="1567"/>
      </w:tblGrid>
      <w:tr w:rsidR="008E19C6" w:rsidRPr="007561C6" w14:paraId="1851E5EA" w14:textId="77777777" w:rsidTr="00DA7A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tcW w:w="1558" w:type="dxa"/>
            <w:tcBorders>
              <w:bottom w:val="single" w:sz="4" w:space="0" w:color="595959" w:themeColor="text1" w:themeTint="A6"/>
            </w:tcBorders>
          </w:tcPr>
          <w:p w14:paraId="5CA97BAA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Sunday</w:t>
            </w:r>
          </w:p>
        </w:tc>
        <w:tc>
          <w:tcPr>
            <w:tcW w:w="1677" w:type="dxa"/>
            <w:tcBorders>
              <w:bottom w:val="single" w:sz="4" w:space="0" w:color="595959" w:themeColor="text1" w:themeTint="A6"/>
            </w:tcBorders>
          </w:tcPr>
          <w:p w14:paraId="6CFA14E0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Monday</w:t>
            </w:r>
          </w:p>
        </w:tc>
        <w:tc>
          <w:tcPr>
            <w:tcW w:w="1477" w:type="dxa"/>
            <w:tcBorders>
              <w:bottom w:val="single" w:sz="4" w:space="0" w:color="595959" w:themeColor="text1" w:themeTint="A6"/>
            </w:tcBorders>
          </w:tcPr>
          <w:p w14:paraId="50FFD9B3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Tuesday</w:t>
            </w:r>
          </w:p>
        </w:tc>
        <w:tc>
          <w:tcPr>
            <w:tcW w:w="1582" w:type="dxa"/>
            <w:tcBorders>
              <w:bottom w:val="single" w:sz="4" w:space="0" w:color="595959" w:themeColor="text1" w:themeTint="A6"/>
            </w:tcBorders>
          </w:tcPr>
          <w:p w14:paraId="024F797A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Wednesday</w:t>
            </w:r>
          </w:p>
        </w:tc>
        <w:tc>
          <w:tcPr>
            <w:tcW w:w="1460" w:type="dxa"/>
            <w:tcBorders>
              <w:bottom w:val="single" w:sz="4" w:space="0" w:color="595959" w:themeColor="text1" w:themeTint="A6"/>
            </w:tcBorders>
          </w:tcPr>
          <w:p w14:paraId="3DF401CE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Thursday</w:t>
            </w:r>
          </w:p>
        </w:tc>
        <w:tc>
          <w:tcPr>
            <w:tcW w:w="1657" w:type="dxa"/>
            <w:tcBorders>
              <w:bottom w:val="single" w:sz="4" w:space="0" w:color="595959" w:themeColor="text1" w:themeTint="A6"/>
            </w:tcBorders>
          </w:tcPr>
          <w:p w14:paraId="54F6166D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Friday</w:t>
            </w:r>
          </w:p>
        </w:tc>
        <w:tc>
          <w:tcPr>
            <w:tcW w:w="1567" w:type="dxa"/>
            <w:tcBorders>
              <w:bottom w:val="single" w:sz="4" w:space="0" w:color="595959" w:themeColor="text1" w:themeTint="A6"/>
            </w:tcBorders>
          </w:tcPr>
          <w:p w14:paraId="7FC7353A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Saturday</w:t>
            </w:r>
          </w:p>
        </w:tc>
      </w:tr>
      <w:tr w:rsidR="008E19C6" w:rsidRPr="007561C6" w14:paraId="7B35472B" w14:textId="77777777" w:rsidTr="00DA7A89">
        <w:trPr>
          <w:trHeight w:val="464"/>
        </w:trPr>
        <w:tc>
          <w:tcPr>
            <w:tcW w:w="1558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18EDEE98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Monday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"Sunday" 1 ""</w:instrTex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77" w:type="dxa"/>
            <w:tcBorders>
              <w:top w:val="single" w:sz="4" w:space="0" w:color="595959" w:themeColor="text1" w:themeTint="A6"/>
              <w:bottom w:val="nil"/>
            </w:tcBorders>
            <w:shd w:val="clear" w:color="auto" w:fill="FFFFFF" w:themeFill="background1"/>
          </w:tcPr>
          <w:p w14:paraId="7AE6F39D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Monday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"Monday"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77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091CC94C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Monday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"Tuesday"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0631472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Monday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"Wednesday"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41416D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Monday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= "Thursday"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5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1BDA74C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Monday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"Friday"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13C8035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Monday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"Saturday"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670F2767" w14:textId="77777777" w:rsidTr="00DA7A89">
        <w:trPr>
          <w:trHeight w:val="1306"/>
        </w:trPr>
        <w:tc>
          <w:tcPr>
            <w:tcW w:w="1558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45F834A8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77" w:type="dxa"/>
            <w:tcBorders>
              <w:top w:val="nil"/>
              <w:bottom w:val="single" w:sz="4" w:space="0" w:color="595959" w:themeColor="text1" w:themeTint="A6"/>
            </w:tcBorders>
            <w:shd w:val="clear" w:color="auto" w:fill="FFFFFF" w:themeFill="background1"/>
          </w:tcPr>
          <w:p w14:paraId="5E08EA92" w14:textId="434A5BF8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77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171BBF34" w14:textId="708E4DE7" w:rsidR="008E19C6" w:rsidRPr="007561C6" w:rsidRDefault="00BF1985" w:rsidP="00D1412C">
            <w:pPr>
              <w:rPr>
                <w:rFonts w:ascii="Georgia" w:hAnsi="Georgia"/>
              </w:rPr>
            </w:pPr>
            <w:r w:rsidRPr="007561C6">
              <w:rPr>
                <w:rFonts w:ascii="Georgia" w:hAnsi="Georgia"/>
                <w:color w:val="FFFFFF" w:themeColor="background1"/>
              </w:rPr>
              <w:t>ELECTION DAY</w:t>
            </w:r>
          </w:p>
        </w:tc>
        <w:tc>
          <w:tcPr>
            <w:tcW w:w="158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E82F167" w14:textId="77777777" w:rsidR="008E19C6" w:rsidRPr="007561C6" w:rsidRDefault="008E19C6" w:rsidP="00D1412C">
            <w:pPr>
              <w:rPr>
                <w:rFonts w:ascii="Georgia" w:hAnsi="Georgia"/>
                <w:lang w:val="en-GB"/>
              </w:rPr>
            </w:pPr>
          </w:p>
        </w:tc>
        <w:tc>
          <w:tcPr>
            <w:tcW w:w="146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073C926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5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4F86A49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9121DD5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LIGHT HANG</w:t>
            </w:r>
          </w:p>
        </w:tc>
      </w:tr>
      <w:tr w:rsidR="008E19C6" w:rsidRPr="007561C6" w14:paraId="56293A5E" w14:textId="77777777" w:rsidTr="00DA7A89">
        <w:trPr>
          <w:trHeight w:val="464"/>
        </w:trPr>
        <w:tc>
          <w:tcPr>
            <w:tcW w:w="1558" w:type="dxa"/>
            <w:tcBorders>
              <w:top w:val="single" w:sz="4" w:space="0" w:color="595959" w:themeColor="text1" w:themeTint="A6"/>
              <w:bottom w:val="nil"/>
            </w:tcBorders>
            <w:shd w:val="clear" w:color="auto" w:fill="FFFFFF" w:themeFill="background1"/>
          </w:tcPr>
          <w:p w14:paraId="4B678F02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7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5EE60B7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7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3A5339A9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25D7E947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671D1D4F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5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62FA5BB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399CF9D5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3D7605D1" w14:textId="77777777" w:rsidTr="00DA7A89">
        <w:trPr>
          <w:trHeight w:hRule="exact" w:val="1306"/>
        </w:trPr>
        <w:tc>
          <w:tcPr>
            <w:tcW w:w="155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6B107C3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67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0836EA0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LIGHT HANG</w:t>
            </w:r>
          </w:p>
        </w:tc>
        <w:tc>
          <w:tcPr>
            <w:tcW w:w="147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D37BF19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STIZPROBE</w:t>
            </w:r>
          </w:p>
          <w:p w14:paraId="3EAB0D28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 xml:space="preserve">3 – 9 </w:t>
            </w:r>
          </w:p>
        </w:tc>
        <w:tc>
          <w:tcPr>
            <w:tcW w:w="158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32480A9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SCENIC LOAD</w:t>
            </w:r>
          </w:p>
        </w:tc>
        <w:tc>
          <w:tcPr>
            <w:tcW w:w="146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A68B805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SCENIC LOAD</w:t>
            </w:r>
          </w:p>
        </w:tc>
        <w:tc>
          <w:tcPr>
            <w:tcW w:w="165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E6895D8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SPACING</w:t>
            </w:r>
          </w:p>
          <w:p w14:paraId="1D496D3E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3 - 9</w:t>
            </w: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4F09AF9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FOCUS</w:t>
            </w:r>
          </w:p>
        </w:tc>
      </w:tr>
      <w:tr w:rsidR="008E19C6" w:rsidRPr="007561C6" w14:paraId="0327A7C8" w14:textId="77777777" w:rsidTr="00DA7A89">
        <w:trPr>
          <w:trHeight w:val="453"/>
        </w:trPr>
        <w:tc>
          <w:tcPr>
            <w:tcW w:w="155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3CA0813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7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28A4C959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7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54CD2C5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16</w: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  <w:color w:val="FF0000"/>
              </w:rPr>
              <w:t>E</w:t>
            </w:r>
          </w:p>
        </w:tc>
        <w:tc>
          <w:tcPr>
            <w:tcW w:w="158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5E2A79E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1E93F953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5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2DD0AD89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399E261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675BBAB5" w14:textId="77777777" w:rsidTr="00DA7A89">
        <w:trPr>
          <w:trHeight w:hRule="exact" w:val="1306"/>
        </w:trPr>
        <w:tc>
          <w:tcPr>
            <w:tcW w:w="155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35C6752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67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AF46918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ACT I</w:t>
            </w:r>
          </w:p>
          <w:p w14:paraId="7D707FF4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3 - 10</w:t>
            </w:r>
          </w:p>
        </w:tc>
        <w:tc>
          <w:tcPr>
            <w:tcW w:w="147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FE9A35B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ACT II</w:t>
            </w:r>
          </w:p>
          <w:p w14:paraId="212CD3AB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3 - 10</w:t>
            </w:r>
          </w:p>
        </w:tc>
        <w:tc>
          <w:tcPr>
            <w:tcW w:w="158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FC11964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DRESS</w:t>
            </w:r>
          </w:p>
          <w:p w14:paraId="3DF7FC1A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3 - 10</w:t>
            </w:r>
          </w:p>
        </w:tc>
        <w:tc>
          <w:tcPr>
            <w:tcW w:w="146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D8F4510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FINAL DRESS</w:t>
            </w:r>
          </w:p>
          <w:p w14:paraId="2C596BED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3 -10</w:t>
            </w:r>
          </w:p>
        </w:tc>
        <w:tc>
          <w:tcPr>
            <w:tcW w:w="165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D8E3956" w14:textId="77777777" w:rsidR="008E19C6" w:rsidRPr="007561C6" w:rsidRDefault="008E19C6" w:rsidP="00D1412C">
            <w:pPr>
              <w:jc w:val="center"/>
              <w:rPr>
                <w:rFonts w:ascii="Georgia" w:hAnsi="Georgia"/>
                <w:b/>
                <w:bCs/>
              </w:rPr>
            </w:pPr>
            <w:r w:rsidRPr="007561C6">
              <w:rPr>
                <w:rFonts w:ascii="Georgia" w:hAnsi="Georgia"/>
                <w:b/>
                <w:bCs/>
              </w:rPr>
              <w:t>FREAKY FRIDAY</w:t>
            </w: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43A9B11" w14:textId="77777777" w:rsidR="008E19C6" w:rsidRPr="007561C6" w:rsidRDefault="008E19C6" w:rsidP="00D1412C">
            <w:pPr>
              <w:jc w:val="center"/>
              <w:rPr>
                <w:rFonts w:ascii="Georgia" w:hAnsi="Georgia"/>
                <w:b/>
                <w:bCs/>
              </w:rPr>
            </w:pPr>
            <w:r w:rsidRPr="007561C6">
              <w:rPr>
                <w:rFonts w:ascii="Georgia" w:hAnsi="Georgia"/>
                <w:b/>
                <w:bCs/>
              </w:rPr>
              <w:t>FREAKY FRIDAY</w:t>
            </w:r>
          </w:p>
        </w:tc>
      </w:tr>
      <w:tr w:rsidR="008E19C6" w:rsidRPr="007561C6" w14:paraId="756E1471" w14:textId="77777777" w:rsidTr="00DA7A89">
        <w:trPr>
          <w:trHeight w:val="453"/>
        </w:trPr>
        <w:tc>
          <w:tcPr>
            <w:tcW w:w="1558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4516A24C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7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AE9C0" w:themeFill="accent5" w:themeFillTint="66"/>
          </w:tcPr>
          <w:p w14:paraId="105D10B5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7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D56B416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247A301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1455698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5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C180161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0FF998F8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7C6A98AF" w14:textId="77777777" w:rsidTr="00DA7A89">
        <w:trPr>
          <w:trHeight w:hRule="exact" w:val="1306"/>
        </w:trPr>
        <w:tc>
          <w:tcPr>
            <w:tcW w:w="155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B1335A7" w14:textId="77777777" w:rsidR="008E19C6" w:rsidRPr="007561C6" w:rsidRDefault="008E19C6" w:rsidP="00D1412C">
            <w:pPr>
              <w:jc w:val="center"/>
              <w:rPr>
                <w:rFonts w:ascii="Georgia" w:hAnsi="Georgia"/>
                <w:b/>
                <w:bCs/>
              </w:rPr>
            </w:pPr>
            <w:r w:rsidRPr="007561C6">
              <w:rPr>
                <w:rFonts w:ascii="Georgia" w:hAnsi="Georgia"/>
                <w:b/>
                <w:bCs/>
              </w:rPr>
              <w:t>FREAK FRIDAY</w:t>
            </w:r>
          </w:p>
          <w:p w14:paraId="4AFE1239" w14:textId="77777777" w:rsidR="008E19C6" w:rsidRPr="007561C6" w:rsidRDefault="008E19C6" w:rsidP="00D1412C">
            <w:pPr>
              <w:jc w:val="center"/>
              <w:rPr>
                <w:rFonts w:ascii="Georgia" w:hAnsi="Georgia"/>
                <w:b/>
                <w:bCs/>
              </w:rPr>
            </w:pPr>
          </w:p>
          <w:p w14:paraId="100DE449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LOAD OUT</w:t>
            </w:r>
          </w:p>
        </w:tc>
        <w:tc>
          <w:tcPr>
            <w:tcW w:w="167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FB0C479" w14:textId="46531024" w:rsidR="00DA7A89" w:rsidRDefault="00DA7A89" w:rsidP="00DA7A89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    </w:t>
            </w:r>
            <w:r w:rsidR="008E19C6" w:rsidRPr="007561C6">
              <w:rPr>
                <w:rFonts w:ascii="Georgia" w:hAnsi="Georgia"/>
              </w:rPr>
              <w:t>LOAD OUT</w:t>
            </w:r>
          </w:p>
          <w:p w14:paraId="4B945C2F" w14:textId="77777777" w:rsidR="00DA7A89" w:rsidRDefault="00DA7A89" w:rsidP="00DA7A89">
            <w:pPr>
              <w:rPr>
                <w:rFonts w:ascii="Georgia" w:hAnsi="Georgia"/>
                <w:b/>
                <w:sz w:val="16"/>
              </w:rPr>
            </w:pPr>
            <w:r>
              <w:rPr>
                <w:rFonts w:ascii="Georgia" w:hAnsi="Georgia"/>
                <w:b/>
                <w:sz w:val="16"/>
              </w:rPr>
              <w:t>WCSPA</w:t>
            </w:r>
            <w:r>
              <w:rPr>
                <w:rFonts w:ascii="Georgia" w:hAnsi="Georgia"/>
                <w:b/>
                <w:sz w:val="16"/>
              </w:rPr>
              <w:br/>
              <w:t xml:space="preserve">Booster </w:t>
            </w:r>
            <w:r w:rsidRPr="00DA7A89">
              <w:rPr>
                <w:rFonts w:ascii="Georgia" w:hAnsi="Georgia"/>
                <w:b/>
                <w:sz w:val="16"/>
              </w:rPr>
              <w:t>Meeting:</w:t>
            </w:r>
          </w:p>
          <w:p w14:paraId="62232862" w14:textId="0A8ECAEF" w:rsidR="00086AB6" w:rsidRDefault="00086AB6" w:rsidP="00DA7A89">
            <w:pPr>
              <w:rPr>
                <w:rFonts w:ascii="Georgia" w:hAnsi="Georgia"/>
                <w:sz w:val="16"/>
              </w:rPr>
            </w:pPr>
            <w:r>
              <w:rPr>
                <w:rFonts w:ascii="Georgia" w:hAnsi="Georgia"/>
                <w:sz w:val="16"/>
              </w:rPr>
              <w:t>-Elections</w:t>
            </w:r>
          </w:p>
          <w:p w14:paraId="725D588E" w14:textId="520D4529" w:rsidR="00DA7A89" w:rsidRPr="00DA7A89" w:rsidRDefault="00DA7A89" w:rsidP="00DA7A89">
            <w:pPr>
              <w:rPr>
                <w:rFonts w:ascii="Georgia" w:hAnsi="Georgia"/>
                <w:sz w:val="16"/>
              </w:rPr>
            </w:pPr>
            <w:r w:rsidRPr="00DA7A89">
              <w:rPr>
                <w:rFonts w:ascii="Georgia" w:hAnsi="Georgia"/>
                <w:sz w:val="16"/>
              </w:rPr>
              <w:t>G Theatre-7pm</w:t>
            </w:r>
          </w:p>
        </w:tc>
        <w:tc>
          <w:tcPr>
            <w:tcW w:w="147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21B2185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58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5E1AE60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6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DEB8886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65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FE13985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  <w:i/>
                <w:i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49392B2" wp14:editId="5C6FACC0">
                      <wp:simplePos x="0" y="0"/>
                      <wp:positionH relativeFrom="column">
                        <wp:posOffset>-56666</wp:posOffset>
                      </wp:positionH>
                      <wp:positionV relativeFrom="paragraph">
                        <wp:posOffset>-179709</wp:posOffset>
                      </wp:positionV>
                      <wp:extent cx="1014826" cy="997827"/>
                      <wp:effectExtent l="0" t="0" r="33020" b="31115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14826" cy="99782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003B375C" id="Straight Connector 23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-14.15pt" to="75.45pt,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" strokecolor="#4389d7 [1951]"/>
                  </w:pict>
                </mc:Fallback>
              </mc:AlternateContent>
            </w: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2E68900A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</w:p>
        </w:tc>
      </w:tr>
      <w:tr w:rsidR="008E19C6" w:rsidRPr="007561C6" w14:paraId="6311BEFC" w14:textId="77777777" w:rsidTr="00DA7A89">
        <w:trPr>
          <w:trHeight w:val="453"/>
        </w:trPr>
        <w:tc>
          <w:tcPr>
            <w:tcW w:w="1558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2070759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77" w:type="dxa"/>
            <w:tcBorders>
              <w:top w:val="single" w:sz="4" w:space="0" w:color="595959" w:themeColor="text1" w:themeTint="A6"/>
              <w:bottom w:val="nil"/>
            </w:tcBorders>
            <w:shd w:val="clear" w:color="auto" w:fill="59A9F2" w:themeFill="accent1" w:themeFillTint="99"/>
          </w:tcPr>
          <w:p w14:paraId="155C4A86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7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0A3A54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108BA9B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76EBCB62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5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4EE67133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7991A271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210A8DD9" w14:textId="77777777" w:rsidTr="00DA7A89">
        <w:trPr>
          <w:trHeight w:hRule="exact" w:val="1306"/>
        </w:trPr>
        <w:tc>
          <w:tcPr>
            <w:tcW w:w="1558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3AD8C627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677" w:type="dxa"/>
            <w:tcBorders>
              <w:top w:val="nil"/>
              <w:bottom w:val="single" w:sz="4" w:space="0" w:color="595959" w:themeColor="text1" w:themeTint="A6"/>
            </w:tcBorders>
            <w:shd w:val="clear" w:color="auto" w:fill="59A9F2" w:themeFill="accent1" w:themeFillTint="99"/>
          </w:tcPr>
          <w:p w14:paraId="2936A2A2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  <w:color w:val="FFFFFF" w:themeColor="background1"/>
              </w:rPr>
              <w:t>MEMORIAL</w:t>
            </w:r>
            <w:r w:rsidRPr="007561C6">
              <w:rPr>
                <w:rFonts w:ascii="Georgia" w:hAnsi="Georgia"/>
                <w:color w:val="FFFFFF" w:themeColor="background1"/>
              </w:rPr>
              <w:br/>
              <w:t>DAY</w:t>
            </w:r>
          </w:p>
        </w:tc>
        <w:tc>
          <w:tcPr>
            <w:tcW w:w="147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009D9E0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58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4F8229F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60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3E54E2BD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5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598B303F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4BC6B495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2C1C7284" w14:textId="77777777" w:rsidTr="00DA7A89">
        <w:trPr>
          <w:trHeight w:val="453"/>
        </w:trPr>
        <w:tc>
          <w:tcPr>
            <w:tcW w:w="1558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2CF08FE1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7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23CC809C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7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776E9A4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8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6921FCDF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460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57EED7BE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65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00D780F9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667B87F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</w:tr>
      <w:tr w:rsidR="008E19C6" w:rsidRPr="007561C6" w14:paraId="5E48B1E4" w14:textId="77777777" w:rsidTr="00DA7A89">
        <w:trPr>
          <w:trHeight w:hRule="exact" w:val="1306"/>
        </w:trPr>
        <w:tc>
          <w:tcPr>
            <w:tcW w:w="1558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5A61F816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7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7B773E6D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7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28A2E505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0C38A964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0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74C71A1F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5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15420B54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21B956EE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</w:tbl>
    <w:p w14:paraId="22731B3C" w14:textId="3CE1481B" w:rsidR="008E19C6" w:rsidRPr="007561C6" w:rsidRDefault="008E19C6">
      <w:pPr>
        <w:pStyle w:val="NoSpacing"/>
        <w:rPr>
          <w:rFonts w:ascii="Georgia" w:hAnsi="Georgia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040"/>
        <w:gridCol w:w="5760"/>
      </w:tblGrid>
      <w:tr w:rsidR="008E19C6" w:rsidRPr="007561C6" w14:paraId="2C1C779C" w14:textId="77777777" w:rsidTr="00D1412C">
        <w:trPr>
          <w:trHeight w:hRule="exact" w:val="864"/>
        </w:trPr>
        <w:tc>
          <w:tcPr>
            <w:tcW w:w="5040" w:type="dxa"/>
            <w:vAlign w:val="bottom"/>
          </w:tcPr>
          <w:p w14:paraId="50986E2A" w14:textId="77777777" w:rsidR="008E19C6" w:rsidRPr="007561C6" w:rsidRDefault="008E19C6" w:rsidP="00D1412C">
            <w:pPr>
              <w:pStyle w:val="Month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lastRenderedPageBreak/>
              <w:fldChar w:fldCharType="begin"/>
            </w:r>
            <w:r w:rsidRPr="007561C6">
              <w:rPr>
                <w:rFonts w:ascii="Georgia" w:hAnsi="Georgia"/>
              </w:rPr>
              <w:instrText xml:space="preserve"> DOCVARIABLE  MonthStart \@ MMMM \* MERGEFORMAT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t>June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5760" w:type="dxa"/>
            <w:shd w:val="clear" w:color="auto" w:fill="0F6FC6" w:themeFill="accent1"/>
            <w:vAlign w:val="bottom"/>
          </w:tcPr>
          <w:p w14:paraId="02C71FD2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6D6FF5A6" w14:textId="77777777" w:rsidTr="00D1412C">
        <w:tc>
          <w:tcPr>
            <w:tcW w:w="5040" w:type="dxa"/>
          </w:tcPr>
          <w:p w14:paraId="5B25579E" w14:textId="77777777" w:rsidR="008E19C6" w:rsidRPr="007561C6" w:rsidRDefault="008E19C6" w:rsidP="00D1412C">
            <w:pPr>
              <w:pStyle w:val="Yea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 MonthStart \@  yyyy   \* MERGEFORMAT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t>2023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5760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14:paraId="429F1EDE" w14:textId="77777777" w:rsidR="008E19C6" w:rsidRPr="007561C6" w:rsidRDefault="008E19C6" w:rsidP="00D1412C">
            <w:pPr>
              <w:rPr>
                <w:rFonts w:ascii="Georgia" w:hAnsi="Georgia"/>
              </w:rPr>
            </w:pPr>
            <w:r w:rsidRPr="007561C6">
              <w:rPr>
                <w:rFonts w:ascii="Georgia" w:hAnsi="Georgia"/>
                <w:noProof/>
              </w:rPr>
              <w:drawing>
                <wp:inline distT="0" distB="0" distL="0" distR="0" wp14:anchorId="118B7E6A" wp14:editId="2F7D7529">
                  <wp:extent cx="3641743" cy="116522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899" cy="116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C6" w:rsidRPr="007561C6" w14:paraId="7EDFF1F7" w14:textId="77777777" w:rsidTr="00D1412C">
        <w:trPr>
          <w:trHeight w:hRule="exact" w:val="288"/>
        </w:trPr>
        <w:tc>
          <w:tcPr>
            <w:tcW w:w="5040" w:type="dxa"/>
          </w:tcPr>
          <w:p w14:paraId="7B2FDAAF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5760" w:type="dxa"/>
            <w:tcMar>
              <w:left w:w="115" w:type="dxa"/>
              <w:bottom w:w="115" w:type="dxa"/>
              <w:right w:w="115" w:type="dxa"/>
            </w:tcMar>
          </w:tcPr>
          <w:p w14:paraId="75E575AA" w14:textId="77777777" w:rsidR="008E19C6" w:rsidRPr="007561C6" w:rsidRDefault="008E19C6" w:rsidP="00D1412C">
            <w:pPr>
              <w:pStyle w:val="Caption"/>
              <w:rPr>
                <w:rFonts w:ascii="Georgia" w:hAnsi="Georgia"/>
              </w:rPr>
            </w:pPr>
          </w:p>
        </w:tc>
      </w:tr>
    </w:tbl>
    <w:tbl>
      <w:tblPr>
        <w:tblStyle w:val="TableCalendar"/>
        <w:tblW w:w="5087" w:type="pct"/>
        <w:tblLook w:val="0420" w:firstRow="1" w:lastRow="0" w:firstColumn="0" w:lastColumn="0" w:noHBand="0" w:noVBand="1"/>
        <w:tblCaption w:val="Layout table"/>
      </w:tblPr>
      <w:tblGrid>
        <w:gridCol w:w="1562"/>
        <w:gridCol w:w="1567"/>
        <w:gridCol w:w="1567"/>
        <w:gridCol w:w="1585"/>
        <w:gridCol w:w="1464"/>
        <w:gridCol w:w="1662"/>
        <w:gridCol w:w="1571"/>
      </w:tblGrid>
      <w:tr w:rsidR="008E19C6" w:rsidRPr="007561C6" w14:paraId="612C2161" w14:textId="77777777" w:rsidTr="00D14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tcW w:w="1562" w:type="dxa"/>
            <w:tcBorders>
              <w:bottom w:val="single" w:sz="4" w:space="0" w:color="595959" w:themeColor="text1" w:themeTint="A6"/>
            </w:tcBorders>
          </w:tcPr>
          <w:p w14:paraId="705290A1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Sunday</w:t>
            </w:r>
          </w:p>
        </w:tc>
        <w:tc>
          <w:tcPr>
            <w:tcW w:w="1567" w:type="dxa"/>
            <w:tcBorders>
              <w:bottom w:val="single" w:sz="4" w:space="0" w:color="595959" w:themeColor="text1" w:themeTint="A6"/>
            </w:tcBorders>
          </w:tcPr>
          <w:p w14:paraId="2A837317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Monday</w:t>
            </w:r>
          </w:p>
        </w:tc>
        <w:tc>
          <w:tcPr>
            <w:tcW w:w="1567" w:type="dxa"/>
            <w:tcBorders>
              <w:bottom w:val="single" w:sz="4" w:space="0" w:color="595959" w:themeColor="text1" w:themeTint="A6"/>
            </w:tcBorders>
          </w:tcPr>
          <w:p w14:paraId="0FE303EA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Tuesday</w:t>
            </w:r>
          </w:p>
        </w:tc>
        <w:tc>
          <w:tcPr>
            <w:tcW w:w="1585" w:type="dxa"/>
            <w:tcBorders>
              <w:bottom w:val="single" w:sz="4" w:space="0" w:color="595959" w:themeColor="text1" w:themeTint="A6"/>
            </w:tcBorders>
          </w:tcPr>
          <w:p w14:paraId="1319D139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Wednesday</w:t>
            </w:r>
          </w:p>
        </w:tc>
        <w:tc>
          <w:tcPr>
            <w:tcW w:w="1464" w:type="dxa"/>
            <w:tcBorders>
              <w:bottom w:val="single" w:sz="4" w:space="0" w:color="595959" w:themeColor="text1" w:themeTint="A6"/>
            </w:tcBorders>
          </w:tcPr>
          <w:p w14:paraId="607C276F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Thursday</w:t>
            </w:r>
          </w:p>
        </w:tc>
        <w:tc>
          <w:tcPr>
            <w:tcW w:w="1662" w:type="dxa"/>
            <w:tcBorders>
              <w:bottom w:val="single" w:sz="4" w:space="0" w:color="595959" w:themeColor="text1" w:themeTint="A6"/>
            </w:tcBorders>
          </w:tcPr>
          <w:p w14:paraId="1601C237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Friday</w:t>
            </w:r>
          </w:p>
        </w:tc>
        <w:tc>
          <w:tcPr>
            <w:tcW w:w="1571" w:type="dxa"/>
            <w:tcBorders>
              <w:bottom w:val="single" w:sz="4" w:space="0" w:color="595959" w:themeColor="text1" w:themeTint="A6"/>
            </w:tcBorders>
          </w:tcPr>
          <w:p w14:paraId="5C84793E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Saturday</w:t>
            </w:r>
          </w:p>
        </w:tc>
      </w:tr>
      <w:tr w:rsidR="008E19C6" w:rsidRPr="007561C6" w14:paraId="03563C49" w14:textId="77777777" w:rsidTr="00D1412C">
        <w:trPr>
          <w:trHeight w:val="464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7509689E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Thursday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"Sunday" 1 ""</w:instrTex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04FF6233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Thursday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"Monday"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5466E81D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Thursday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"Tuesday"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0AE3731C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Thursday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"Wednesday"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2C3B317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Thursday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= "Thursday"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8BA62DB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Thursday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"Friday"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16F3BCE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  <w:color w:val="FF0000"/>
              </w:rPr>
              <w:t>GRAD</w:t>
            </w:r>
            <w:r w:rsidRPr="007561C6">
              <w:rPr>
                <w:rFonts w:ascii="Georgia" w:hAnsi="Georgia"/>
              </w:rPr>
              <w:t xml:space="preserve">   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Thursday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"Saturday"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5CE431D1" w14:textId="77777777" w:rsidTr="00D1412C">
        <w:trPr>
          <w:trHeight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1E5365F5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007B2CA4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106C51BE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2688A86A" w14:textId="77777777" w:rsidR="008E19C6" w:rsidRPr="007561C6" w:rsidRDefault="008E19C6" w:rsidP="00D1412C">
            <w:pPr>
              <w:rPr>
                <w:rFonts w:ascii="Georgia" w:hAnsi="Georgia"/>
                <w:lang w:val="en-GB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3B1A6F0" w14:textId="77777777" w:rsidR="008E19C6" w:rsidRPr="007561C6" w:rsidRDefault="008E19C6" w:rsidP="00D1412C">
            <w:pPr>
              <w:jc w:val="center"/>
              <w:rPr>
                <w:rFonts w:ascii="Georgia" w:hAnsi="Georgia"/>
                <w:b/>
                <w:bCs/>
              </w:rPr>
            </w:pPr>
            <w:r w:rsidRPr="007561C6">
              <w:rPr>
                <w:rFonts w:ascii="Georgia" w:hAnsi="Georgia"/>
                <w:b/>
                <w:bCs/>
              </w:rPr>
              <w:t>SENIOR SHOW</w:t>
            </w: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15E1EC4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2CF11A2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78038E43" w14:textId="77777777" w:rsidTr="00D1412C">
        <w:trPr>
          <w:trHeight w:val="464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9580116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02E7187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0C5F4EE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551FA60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4FEE14B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115AA8E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73CF157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5E9A6CAD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B75A3B1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23CD68F" w14:textId="77777777" w:rsidR="008E19C6" w:rsidRPr="00DA7A89" w:rsidRDefault="00DA7A89" w:rsidP="00D1412C">
            <w:pPr>
              <w:rPr>
                <w:rFonts w:ascii="Georgia" w:hAnsi="Georgia"/>
                <w:b/>
              </w:rPr>
            </w:pPr>
            <w:r w:rsidRPr="00DA7A89">
              <w:rPr>
                <w:rFonts w:ascii="Georgia" w:hAnsi="Georgia"/>
                <w:b/>
              </w:rPr>
              <w:t>WCSPA</w:t>
            </w:r>
          </w:p>
          <w:p w14:paraId="5D452E0A" w14:textId="77777777" w:rsidR="00DA7A89" w:rsidRPr="00DA7A89" w:rsidRDefault="00DA7A89" w:rsidP="00D1412C">
            <w:pPr>
              <w:rPr>
                <w:rFonts w:ascii="Georgia" w:hAnsi="Georgia"/>
                <w:b/>
              </w:rPr>
            </w:pPr>
            <w:r w:rsidRPr="00DA7A89">
              <w:rPr>
                <w:rFonts w:ascii="Georgia" w:hAnsi="Georgia"/>
                <w:b/>
              </w:rPr>
              <w:t>Booster Meeting:</w:t>
            </w:r>
          </w:p>
          <w:p w14:paraId="2B1580D0" w14:textId="509828AA" w:rsidR="00DA7A89" w:rsidRPr="007561C6" w:rsidRDefault="005870E7" w:rsidP="00D1412C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-Roger’s Roost   </w:t>
            </w:r>
            <w:bookmarkStart w:id="0" w:name="_GoBack"/>
            <w:bookmarkEnd w:id="0"/>
            <w:r>
              <w:rPr>
                <w:rFonts w:ascii="Georgia" w:hAnsi="Georgia"/>
              </w:rPr>
              <w:t>(7pm)</w:t>
            </w: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2FB7849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44288B9" w14:textId="77777777" w:rsidR="008E19C6" w:rsidRPr="007561C6" w:rsidRDefault="008E19C6" w:rsidP="00D1412C">
            <w:pPr>
              <w:jc w:val="cente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BANQUET</w:t>
            </w: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783F2F3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C0C5B00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10BD942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42158AC5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5480F6C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88495A0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16CEA7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  <w:color w:val="FF0000"/>
              </w:rPr>
              <w:t xml:space="preserve">EXAM </w:t>
            </w:r>
            <w:r w:rsidRPr="007561C6">
              <w:rPr>
                <w:rFonts w:ascii="Georgia" w:hAnsi="Georgia"/>
              </w:rPr>
              <w:t xml:space="preserve">  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A6C0B82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  <w:color w:val="FF0000"/>
              </w:rPr>
              <w:t xml:space="preserve">EXAM </w:t>
            </w:r>
            <w:r w:rsidRPr="007561C6">
              <w:rPr>
                <w:rFonts w:ascii="Georgia" w:hAnsi="Georgia"/>
              </w:rPr>
              <w:t xml:space="preserve">  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E02551D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  <w:color w:val="FF0000"/>
              </w:rPr>
              <w:t xml:space="preserve">EXAM  </w:t>
            </w:r>
            <w:r w:rsidRPr="007561C6">
              <w:rPr>
                <w:rFonts w:ascii="Georgia" w:hAnsi="Georgia"/>
              </w:rPr>
              <w:t xml:space="preserve">  </w: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A88200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341E5B0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00DC792D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F798EE4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56BAD2E" w14:textId="7D722B9C" w:rsidR="008E19C6" w:rsidRPr="007561C6" w:rsidRDefault="005E4870" w:rsidP="00D1412C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WCSPA FINALS</w:t>
            </w: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EDF63DA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B066722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FAF3B06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0782D71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D744734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5B0179A1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5215A50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B9273ED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C76074E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7030002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924258E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AC18C18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E284C3D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7138D5C2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2A3FB8A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7F5C61B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ABDE601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22D994B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A5E9F6C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B16CF86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52400A1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7BA034F5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C6D794D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ED3425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9A49C09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B02C12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3B83A9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DABF198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5860260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53DF722D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C1C875A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D815458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58DAD33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73A79D6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960C754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0CBD162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662C7DB5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230D9BD7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3E2C17FE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3CA1377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0FDA12BF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3C0DF18B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7DF83842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36934938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C7E2FA" w:themeFill="accent1" w:themeFillTint="33"/>
          </w:tcPr>
          <w:p w14:paraId="4B6CABF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</w:tr>
      <w:tr w:rsidR="008E19C6" w:rsidRPr="007561C6" w14:paraId="557F5923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5C2045AB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5D1DA4A9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5542C4AE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7D802684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385297F4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539C4B2C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C7E2FA" w:themeFill="accent1" w:themeFillTint="33"/>
          </w:tcPr>
          <w:p w14:paraId="2DFCC787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</w:tbl>
    <w:p w14:paraId="2997FB4B" w14:textId="2EFD9BC9" w:rsidR="008E19C6" w:rsidRPr="007561C6" w:rsidRDefault="008E19C6">
      <w:pPr>
        <w:pStyle w:val="NoSpacing"/>
        <w:rPr>
          <w:rFonts w:ascii="Georgia" w:hAnsi="Georgia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040"/>
        <w:gridCol w:w="5760"/>
      </w:tblGrid>
      <w:tr w:rsidR="008E19C6" w:rsidRPr="007561C6" w14:paraId="31E1E980" w14:textId="77777777" w:rsidTr="00D1412C">
        <w:trPr>
          <w:trHeight w:hRule="exact" w:val="864"/>
        </w:trPr>
        <w:tc>
          <w:tcPr>
            <w:tcW w:w="5040" w:type="dxa"/>
            <w:vAlign w:val="bottom"/>
          </w:tcPr>
          <w:p w14:paraId="15E60AF0" w14:textId="77777777" w:rsidR="008E19C6" w:rsidRPr="007561C6" w:rsidRDefault="008E19C6" w:rsidP="00D1412C">
            <w:pPr>
              <w:pStyle w:val="Month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lastRenderedPageBreak/>
              <w:fldChar w:fldCharType="begin"/>
            </w:r>
            <w:r w:rsidRPr="007561C6">
              <w:rPr>
                <w:rFonts w:ascii="Georgia" w:hAnsi="Georgia"/>
              </w:rPr>
              <w:instrText xml:space="preserve"> DOCVARIABLE  MonthStart \@ MMMM \* MERGEFORMAT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t>July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5760" w:type="dxa"/>
            <w:shd w:val="clear" w:color="auto" w:fill="0F6FC6" w:themeFill="accent1"/>
            <w:vAlign w:val="bottom"/>
          </w:tcPr>
          <w:p w14:paraId="353E4B77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193BD596" w14:textId="77777777" w:rsidTr="00D1412C">
        <w:tc>
          <w:tcPr>
            <w:tcW w:w="5040" w:type="dxa"/>
          </w:tcPr>
          <w:p w14:paraId="42C7A21A" w14:textId="77777777" w:rsidR="008E19C6" w:rsidRPr="007561C6" w:rsidRDefault="008E19C6" w:rsidP="00D1412C">
            <w:pPr>
              <w:pStyle w:val="Yea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 MonthStart \@  yyyy   \* MERGEFORMAT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t>2023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5760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14:paraId="7FA287AC" w14:textId="77777777" w:rsidR="008E19C6" w:rsidRPr="007561C6" w:rsidRDefault="008E19C6" w:rsidP="00D1412C">
            <w:pPr>
              <w:rPr>
                <w:rFonts w:ascii="Georgia" w:hAnsi="Georgia"/>
              </w:rPr>
            </w:pPr>
            <w:r w:rsidRPr="007561C6">
              <w:rPr>
                <w:rFonts w:ascii="Georgia" w:hAnsi="Georgia"/>
                <w:noProof/>
              </w:rPr>
              <w:drawing>
                <wp:inline distT="0" distB="0" distL="0" distR="0" wp14:anchorId="6888CD60" wp14:editId="633BD509">
                  <wp:extent cx="3641743" cy="1165860"/>
                  <wp:effectExtent l="0" t="0" r="0" b="0"/>
                  <wp:docPr id="26" name="Picture 26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Text&#10;&#10;Description automatically generated with medium confidence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150" cy="116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C6" w:rsidRPr="007561C6" w14:paraId="3E008879" w14:textId="77777777" w:rsidTr="00D1412C">
        <w:trPr>
          <w:trHeight w:hRule="exact" w:val="288"/>
        </w:trPr>
        <w:tc>
          <w:tcPr>
            <w:tcW w:w="5040" w:type="dxa"/>
          </w:tcPr>
          <w:p w14:paraId="277D97F6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5760" w:type="dxa"/>
            <w:tcMar>
              <w:left w:w="115" w:type="dxa"/>
              <w:bottom w:w="115" w:type="dxa"/>
              <w:right w:w="115" w:type="dxa"/>
            </w:tcMar>
          </w:tcPr>
          <w:p w14:paraId="183B8240" w14:textId="77777777" w:rsidR="008E19C6" w:rsidRPr="007561C6" w:rsidRDefault="008E19C6" w:rsidP="00D1412C">
            <w:pPr>
              <w:pStyle w:val="Caption"/>
              <w:rPr>
                <w:rFonts w:ascii="Georgia" w:hAnsi="Georgia"/>
              </w:rPr>
            </w:pPr>
          </w:p>
        </w:tc>
      </w:tr>
    </w:tbl>
    <w:tbl>
      <w:tblPr>
        <w:tblStyle w:val="TableCalendar"/>
        <w:tblW w:w="5087" w:type="pct"/>
        <w:tblLook w:val="0420" w:firstRow="1" w:lastRow="0" w:firstColumn="0" w:lastColumn="0" w:noHBand="0" w:noVBand="1"/>
        <w:tblCaption w:val="Layout table"/>
      </w:tblPr>
      <w:tblGrid>
        <w:gridCol w:w="1562"/>
        <w:gridCol w:w="1567"/>
        <w:gridCol w:w="1567"/>
        <w:gridCol w:w="1585"/>
        <w:gridCol w:w="1464"/>
        <w:gridCol w:w="1662"/>
        <w:gridCol w:w="1571"/>
      </w:tblGrid>
      <w:tr w:rsidR="008E19C6" w:rsidRPr="007561C6" w14:paraId="492A0F4B" w14:textId="77777777" w:rsidTr="00D14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tcW w:w="1562" w:type="dxa"/>
            <w:tcBorders>
              <w:bottom w:val="single" w:sz="4" w:space="0" w:color="595959" w:themeColor="text1" w:themeTint="A6"/>
            </w:tcBorders>
          </w:tcPr>
          <w:p w14:paraId="35805EC7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Sunday</w:t>
            </w:r>
          </w:p>
        </w:tc>
        <w:tc>
          <w:tcPr>
            <w:tcW w:w="1567" w:type="dxa"/>
            <w:tcBorders>
              <w:bottom w:val="single" w:sz="4" w:space="0" w:color="595959" w:themeColor="text1" w:themeTint="A6"/>
            </w:tcBorders>
          </w:tcPr>
          <w:p w14:paraId="18C0C373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Monday</w:t>
            </w:r>
          </w:p>
        </w:tc>
        <w:tc>
          <w:tcPr>
            <w:tcW w:w="1567" w:type="dxa"/>
            <w:tcBorders>
              <w:bottom w:val="single" w:sz="4" w:space="0" w:color="595959" w:themeColor="text1" w:themeTint="A6"/>
            </w:tcBorders>
          </w:tcPr>
          <w:p w14:paraId="3616CD5F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Tuesday</w:t>
            </w:r>
          </w:p>
        </w:tc>
        <w:tc>
          <w:tcPr>
            <w:tcW w:w="1585" w:type="dxa"/>
            <w:tcBorders>
              <w:bottom w:val="single" w:sz="4" w:space="0" w:color="595959" w:themeColor="text1" w:themeTint="A6"/>
            </w:tcBorders>
          </w:tcPr>
          <w:p w14:paraId="23D19100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Wednesday</w:t>
            </w:r>
          </w:p>
        </w:tc>
        <w:tc>
          <w:tcPr>
            <w:tcW w:w="1464" w:type="dxa"/>
            <w:tcBorders>
              <w:bottom w:val="single" w:sz="4" w:space="0" w:color="595959" w:themeColor="text1" w:themeTint="A6"/>
            </w:tcBorders>
          </w:tcPr>
          <w:p w14:paraId="39B47E86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Thursday</w:t>
            </w:r>
          </w:p>
        </w:tc>
        <w:tc>
          <w:tcPr>
            <w:tcW w:w="1662" w:type="dxa"/>
            <w:tcBorders>
              <w:bottom w:val="single" w:sz="4" w:space="0" w:color="595959" w:themeColor="text1" w:themeTint="A6"/>
            </w:tcBorders>
          </w:tcPr>
          <w:p w14:paraId="5C66A622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Friday</w:t>
            </w:r>
          </w:p>
        </w:tc>
        <w:tc>
          <w:tcPr>
            <w:tcW w:w="1571" w:type="dxa"/>
            <w:tcBorders>
              <w:bottom w:val="single" w:sz="4" w:space="0" w:color="595959" w:themeColor="text1" w:themeTint="A6"/>
            </w:tcBorders>
          </w:tcPr>
          <w:p w14:paraId="69003CD1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Saturday</w:t>
            </w:r>
          </w:p>
        </w:tc>
      </w:tr>
      <w:tr w:rsidR="008E19C6" w:rsidRPr="007561C6" w14:paraId="6A91B685" w14:textId="77777777" w:rsidTr="00D1412C">
        <w:trPr>
          <w:trHeight w:val="464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solid" w:color="90C5F6" w:themeColor="accent1" w:themeTint="66" w:fill="FFFFFF" w:themeFill="background1"/>
          </w:tcPr>
          <w:p w14:paraId="6D99834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Saturday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"Sunday" 1 ""</w:instrTex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solid" w:color="90C5F6" w:themeColor="accent1" w:themeTint="66" w:fill="auto"/>
          </w:tcPr>
          <w:p w14:paraId="354DAB6F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Saturday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"Monday"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solid" w:color="90C5F6" w:themeColor="accent1" w:themeTint="66" w:fill="auto"/>
          </w:tcPr>
          <w:p w14:paraId="7FB6922B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Saturday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"Tuesday"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solid" w:color="90C5F6" w:themeColor="accent1" w:themeTint="66" w:fill="auto"/>
          </w:tcPr>
          <w:p w14:paraId="1A127B7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Saturday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"Wednesday"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solid" w:color="90C5F6" w:themeColor="accent1" w:themeTint="66" w:fill="auto"/>
          </w:tcPr>
          <w:p w14:paraId="5216C01F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Saturday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= "Thursday"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solid" w:color="90C5F6" w:themeColor="accent1" w:themeTint="66" w:fill="auto"/>
          </w:tcPr>
          <w:p w14:paraId="4DD53AD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Saturday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"Friday"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83EC17E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Saturday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"Saturday"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17CD8F0B" w14:textId="77777777" w:rsidTr="00D1412C">
        <w:trPr>
          <w:trHeight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solid" w:color="90C5F6" w:themeColor="accent1" w:themeTint="66" w:fill="FFFFFF" w:themeFill="background1"/>
          </w:tcPr>
          <w:p w14:paraId="7313EB8C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solid" w:color="90C5F6" w:themeColor="accent1" w:themeTint="66" w:fill="auto"/>
          </w:tcPr>
          <w:p w14:paraId="5E4054E4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solid" w:color="90C5F6" w:themeColor="accent1" w:themeTint="66" w:fill="auto"/>
          </w:tcPr>
          <w:p w14:paraId="6505928E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solid" w:color="90C5F6" w:themeColor="accent1" w:themeTint="66" w:fill="auto"/>
          </w:tcPr>
          <w:p w14:paraId="21D448B9" w14:textId="77777777" w:rsidR="008E19C6" w:rsidRPr="007561C6" w:rsidRDefault="008E19C6" w:rsidP="00D1412C">
            <w:pPr>
              <w:rPr>
                <w:rFonts w:ascii="Georgia" w:hAnsi="Georgia"/>
                <w:lang w:val="en-GB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solid" w:color="90C5F6" w:themeColor="accent1" w:themeTint="66" w:fill="auto"/>
          </w:tcPr>
          <w:p w14:paraId="67F6B3B3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solid" w:color="90C5F6" w:themeColor="accent1" w:themeTint="66" w:fill="auto"/>
          </w:tcPr>
          <w:p w14:paraId="7E58D9B4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1A4BC03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4F8A54BC" w14:textId="77777777" w:rsidTr="00D1412C">
        <w:trPr>
          <w:trHeight w:val="464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3F5453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36CBC2D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D7BCD7B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186DE4C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E0AD1C3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01E22F9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F306B20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2B23AE0D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8E18D49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FF5ECF4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89038C4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FDE6ECD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34D7FC5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F2B857A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3AC7C27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3F3DC0BF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2D8DFF3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5141BBC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F78C67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7620ABD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742A9C8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378558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A7680F3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59760663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F182A64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D1F115A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BE96710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423A196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5FAC9FC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123C83A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4C52054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3EA7FD91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FDFF5EF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DEA8FDD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A9DFA69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99C61FC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F680A90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56A26A1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458D31D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1EA90A27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DB76B15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093E271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462CC6A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D48BD4D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A92EEB0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1DBCD39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85CE423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5AB345CB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5F74253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9B840EC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C9F5E3F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8EF7FC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706273F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21C84EF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B24B7FD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2264FE90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A895144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0FF7358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2F8E86A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1F8DE48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3745DB3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23B8B72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1617226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73584B22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7869D3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24A756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90C5F6" w:themeFill="accent1" w:themeFillTint="66"/>
          </w:tcPr>
          <w:p w14:paraId="1D8737F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90C5F6" w:themeFill="accent1" w:themeFillTint="66"/>
          </w:tcPr>
          <w:p w14:paraId="677A5A50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90C5F6" w:themeFill="accent1" w:themeFillTint="66"/>
          </w:tcPr>
          <w:p w14:paraId="5BE7A4A0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90C5F6" w:themeFill="accent1" w:themeFillTint="66"/>
          </w:tcPr>
          <w:p w14:paraId="60A367BD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90C5F6" w:themeFill="accent1" w:themeFillTint="66"/>
          </w:tcPr>
          <w:p w14:paraId="77CFA0C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</w:tr>
      <w:tr w:rsidR="008E19C6" w:rsidRPr="007561C6" w14:paraId="029D5314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D474AF8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313CA0F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90C5F6" w:themeFill="accent1" w:themeFillTint="66"/>
          </w:tcPr>
          <w:p w14:paraId="393B839B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90C5F6" w:themeFill="accent1" w:themeFillTint="66"/>
          </w:tcPr>
          <w:p w14:paraId="3B34A933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90C5F6" w:themeFill="accent1" w:themeFillTint="66"/>
          </w:tcPr>
          <w:p w14:paraId="6E4BE5D6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90C5F6" w:themeFill="accent1" w:themeFillTint="66"/>
          </w:tcPr>
          <w:p w14:paraId="70BD3A8D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90C5F6" w:themeFill="accent1" w:themeFillTint="66"/>
          </w:tcPr>
          <w:p w14:paraId="267C1E26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</w:tbl>
    <w:p w14:paraId="524E332D" w14:textId="60278054" w:rsidR="008E19C6" w:rsidRPr="007561C6" w:rsidRDefault="008E19C6">
      <w:pPr>
        <w:pStyle w:val="NoSpacing"/>
        <w:rPr>
          <w:rFonts w:ascii="Georgia" w:hAnsi="Georgia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040"/>
        <w:gridCol w:w="5760"/>
      </w:tblGrid>
      <w:tr w:rsidR="008E19C6" w:rsidRPr="007561C6" w14:paraId="671BC182" w14:textId="77777777" w:rsidTr="00D1412C">
        <w:trPr>
          <w:trHeight w:hRule="exact" w:val="864"/>
        </w:trPr>
        <w:tc>
          <w:tcPr>
            <w:tcW w:w="5040" w:type="dxa"/>
            <w:vAlign w:val="bottom"/>
          </w:tcPr>
          <w:p w14:paraId="05208D7E" w14:textId="77777777" w:rsidR="008E19C6" w:rsidRPr="007561C6" w:rsidRDefault="008E19C6" w:rsidP="00D1412C">
            <w:pPr>
              <w:pStyle w:val="Month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lastRenderedPageBreak/>
              <w:fldChar w:fldCharType="begin"/>
            </w:r>
            <w:r w:rsidRPr="007561C6">
              <w:rPr>
                <w:rFonts w:ascii="Georgia" w:hAnsi="Georgia"/>
              </w:rPr>
              <w:instrText xml:space="preserve"> DOCVARIABLE  MonthStart \@ MMMM \* MERGEFORMAT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t>August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5760" w:type="dxa"/>
            <w:shd w:val="clear" w:color="auto" w:fill="0F6FC6" w:themeFill="accent1"/>
            <w:vAlign w:val="bottom"/>
          </w:tcPr>
          <w:p w14:paraId="4CE0CCC0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3A479D92" w14:textId="77777777" w:rsidTr="00D1412C">
        <w:tc>
          <w:tcPr>
            <w:tcW w:w="5040" w:type="dxa"/>
          </w:tcPr>
          <w:p w14:paraId="2EDB7750" w14:textId="77777777" w:rsidR="008E19C6" w:rsidRPr="007561C6" w:rsidRDefault="008E19C6" w:rsidP="00D1412C">
            <w:pPr>
              <w:pStyle w:val="Year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 MonthStart \@  yyyy   \* MERGEFORMAT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t>2023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5760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14:paraId="347CFECC" w14:textId="77777777" w:rsidR="008E19C6" w:rsidRPr="007561C6" w:rsidRDefault="008E19C6" w:rsidP="00D1412C">
            <w:pPr>
              <w:rPr>
                <w:rFonts w:ascii="Georgia" w:hAnsi="Georgia"/>
              </w:rPr>
            </w:pPr>
            <w:r w:rsidRPr="007561C6">
              <w:rPr>
                <w:rFonts w:ascii="Georgia" w:hAnsi="Georgia"/>
                <w:noProof/>
              </w:rPr>
              <w:drawing>
                <wp:inline distT="0" distB="0" distL="0" distR="0" wp14:anchorId="09D5C3A3" wp14:editId="68BF05C6">
                  <wp:extent cx="2730075" cy="1166631"/>
                  <wp:effectExtent l="0" t="0" r="0" b="0"/>
                  <wp:docPr id="27" name="Picture 27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graphical user interface&#10;&#10;Description automatically generate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075" cy="116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C6" w:rsidRPr="007561C6" w14:paraId="0ACD5633" w14:textId="77777777" w:rsidTr="00D1412C">
        <w:trPr>
          <w:trHeight w:hRule="exact" w:val="288"/>
        </w:trPr>
        <w:tc>
          <w:tcPr>
            <w:tcW w:w="5040" w:type="dxa"/>
          </w:tcPr>
          <w:p w14:paraId="6874AC20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5760" w:type="dxa"/>
            <w:tcMar>
              <w:left w:w="115" w:type="dxa"/>
              <w:bottom w:w="115" w:type="dxa"/>
              <w:right w:w="115" w:type="dxa"/>
            </w:tcMar>
          </w:tcPr>
          <w:p w14:paraId="5EFC2968" w14:textId="77777777" w:rsidR="008E19C6" w:rsidRPr="007561C6" w:rsidRDefault="008E19C6" w:rsidP="00D1412C">
            <w:pPr>
              <w:pStyle w:val="Caption"/>
              <w:rPr>
                <w:rFonts w:ascii="Georgia" w:hAnsi="Georgia"/>
              </w:rPr>
            </w:pPr>
          </w:p>
        </w:tc>
      </w:tr>
    </w:tbl>
    <w:tbl>
      <w:tblPr>
        <w:tblStyle w:val="TableCalendar"/>
        <w:tblW w:w="5087" w:type="pct"/>
        <w:tblLook w:val="0420" w:firstRow="1" w:lastRow="0" w:firstColumn="0" w:lastColumn="0" w:noHBand="0" w:noVBand="1"/>
        <w:tblCaption w:val="Layout table"/>
      </w:tblPr>
      <w:tblGrid>
        <w:gridCol w:w="1562"/>
        <w:gridCol w:w="1567"/>
        <w:gridCol w:w="1567"/>
        <w:gridCol w:w="1585"/>
        <w:gridCol w:w="1464"/>
        <w:gridCol w:w="1662"/>
        <w:gridCol w:w="1571"/>
      </w:tblGrid>
      <w:tr w:rsidR="008E19C6" w:rsidRPr="007561C6" w14:paraId="1AAD5467" w14:textId="77777777" w:rsidTr="00D14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tcW w:w="1562" w:type="dxa"/>
            <w:tcBorders>
              <w:bottom w:val="single" w:sz="4" w:space="0" w:color="595959" w:themeColor="text1" w:themeTint="A6"/>
            </w:tcBorders>
          </w:tcPr>
          <w:p w14:paraId="027086B9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Sunday</w:t>
            </w:r>
          </w:p>
        </w:tc>
        <w:tc>
          <w:tcPr>
            <w:tcW w:w="1567" w:type="dxa"/>
            <w:tcBorders>
              <w:bottom w:val="single" w:sz="4" w:space="0" w:color="595959" w:themeColor="text1" w:themeTint="A6"/>
            </w:tcBorders>
          </w:tcPr>
          <w:p w14:paraId="31ED106B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Monday</w:t>
            </w:r>
          </w:p>
        </w:tc>
        <w:tc>
          <w:tcPr>
            <w:tcW w:w="1567" w:type="dxa"/>
            <w:tcBorders>
              <w:bottom w:val="single" w:sz="4" w:space="0" w:color="595959" w:themeColor="text1" w:themeTint="A6"/>
            </w:tcBorders>
          </w:tcPr>
          <w:p w14:paraId="6E9BAEF7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Tuesday</w:t>
            </w:r>
          </w:p>
        </w:tc>
        <w:tc>
          <w:tcPr>
            <w:tcW w:w="1585" w:type="dxa"/>
            <w:tcBorders>
              <w:bottom w:val="single" w:sz="4" w:space="0" w:color="595959" w:themeColor="text1" w:themeTint="A6"/>
            </w:tcBorders>
          </w:tcPr>
          <w:p w14:paraId="65941F42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Wednesday</w:t>
            </w:r>
          </w:p>
        </w:tc>
        <w:tc>
          <w:tcPr>
            <w:tcW w:w="1464" w:type="dxa"/>
            <w:tcBorders>
              <w:bottom w:val="single" w:sz="4" w:space="0" w:color="595959" w:themeColor="text1" w:themeTint="A6"/>
            </w:tcBorders>
          </w:tcPr>
          <w:p w14:paraId="7E80059C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Thursday</w:t>
            </w:r>
          </w:p>
        </w:tc>
        <w:tc>
          <w:tcPr>
            <w:tcW w:w="1662" w:type="dxa"/>
            <w:tcBorders>
              <w:bottom w:val="single" w:sz="4" w:space="0" w:color="595959" w:themeColor="text1" w:themeTint="A6"/>
            </w:tcBorders>
          </w:tcPr>
          <w:p w14:paraId="10641B53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Friday</w:t>
            </w:r>
          </w:p>
        </w:tc>
        <w:tc>
          <w:tcPr>
            <w:tcW w:w="1571" w:type="dxa"/>
            <w:tcBorders>
              <w:bottom w:val="single" w:sz="4" w:space="0" w:color="595959" w:themeColor="text1" w:themeTint="A6"/>
            </w:tcBorders>
          </w:tcPr>
          <w:p w14:paraId="6B78F71F" w14:textId="77777777" w:rsidR="008E19C6" w:rsidRPr="007561C6" w:rsidRDefault="008E19C6" w:rsidP="00D1412C">
            <w:pPr>
              <w:pStyle w:val="Day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t>Saturday</w:t>
            </w:r>
          </w:p>
        </w:tc>
      </w:tr>
      <w:tr w:rsidR="008E19C6" w:rsidRPr="007561C6" w14:paraId="22D1158D" w14:textId="77777777" w:rsidTr="00D1412C">
        <w:trPr>
          <w:trHeight w:val="464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solid" w:color="90C5F6" w:themeColor="accent1" w:themeTint="66" w:fill="FFFFFF" w:themeFill="background1"/>
          </w:tcPr>
          <w:p w14:paraId="068BBBE1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Tuesday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"Sunday" 1 ""</w:instrTex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solid" w:color="90C5F6" w:themeColor="accent1" w:themeTint="66" w:fill="auto"/>
          </w:tcPr>
          <w:p w14:paraId="39B34CA7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Tuesday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"Monday"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E907910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Tuesday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"Tuesday"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7811ED8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Tuesday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"Wednesday"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F8941F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Tuesday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= "Thursday"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FB4D0E3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Tuesday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"Friday"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6BE6FBB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MonthStart \@ dddd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Tuesday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"Saturday" 1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4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&lt;&gt; 0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5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59C2ADCB" w14:textId="77777777" w:rsidTr="00D1412C">
        <w:trPr>
          <w:trHeight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solid" w:color="90C5F6" w:themeColor="accent1" w:themeTint="66" w:fill="FFFFFF" w:themeFill="background1"/>
          </w:tcPr>
          <w:p w14:paraId="4A349A0A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solid" w:color="90C5F6" w:themeColor="accent1" w:themeTint="66" w:fill="auto"/>
          </w:tcPr>
          <w:p w14:paraId="5F0646F9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EDDBA64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B445270" w14:textId="77777777" w:rsidR="008E19C6" w:rsidRPr="007561C6" w:rsidRDefault="008E19C6" w:rsidP="00D1412C">
            <w:pPr>
              <w:rPr>
                <w:rFonts w:ascii="Georgia" w:hAnsi="Georgia"/>
                <w:lang w:val="en-GB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71B70CC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2C32158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2E301A4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4FCCE270" w14:textId="77777777" w:rsidTr="00D1412C">
        <w:trPr>
          <w:trHeight w:val="464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C922DF3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EF98EA8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6E29288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D1C3A88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EFE460E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BD247F9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D2000D5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003F5E5A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217D4A8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745EF12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0F16EAC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92F5A88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8B0E707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59BD1C1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5CACDA0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452A54F0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A13537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=G4+1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2762C50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A8EDBB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5903262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7E99BD6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80C5076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B77920A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19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07E0056E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40943B9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277BD16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69DEDA0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3B1FE0D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E6BF3FD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E7C24C1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B9AACB2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180931AC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83CFB7E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=G6+1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688E2E6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C754808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22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A591067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23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5D733C9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24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BEA5CDE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25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8F988FC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26</w:t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59438C0C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3C34C5B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65513BA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8E2AA26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AA65D01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B4ACA1A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F382003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730E163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6A3053AC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F609695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26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=G8+1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27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77D8D07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27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28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697F02D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=B10+1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29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DE5D5C0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=C10+1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30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545F3B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=D10+1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t>31</w:t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solid" w:color="90C5F6" w:themeColor="accent1" w:themeTint="66" w:fill="auto"/>
          </w:tcPr>
          <w:p w14:paraId="57A308C5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=E10+1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solid" w:color="90C5F6" w:themeColor="accent1" w:themeTint="66" w:fill="auto"/>
          </w:tcPr>
          <w:p w14:paraId="2494593E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28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=F10+1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</w:tr>
      <w:tr w:rsidR="008E19C6" w:rsidRPr="007561C6" w14:paraId="32BB0B9B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B06D782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08670E4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0A5AC6D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ED4A404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EA5262A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solid" w:color="90C5F6" w:themeColor="accent1" w:themeTint="66" w:fill="auto"/>
          </w:tcPr>
          <w:p w14:paraId="40B5E4A3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solid" w:color="90C5F6" w:themeColor="accent1" w:themeTint="66" w:fill="auto"/>
          </w:tcPr>
          <w:p w14:paraId="1D1110B7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  <w:tr w:rsidR="008E19C6" w:rsidRPr="007561C6" w14:paraId="4BC77846" w14:textId="77777777" w:rsidTr="00D1412C">
        <w:trPr>
          <w:trHeight w:val="453"/>
        </w:trPr>
        <w:tc>
          <w:tcPr>
            <w:tcW w:w="1562" w:type="dxa"/>
            <w:tcBorders>
              <w:top w:val="single" w:sz="4" w:space="0" w:color="595959" w:themeColor="text1" w:themeTint="A6"/>
              <w:bottom w:val="nil"/>
            </w:tcBorders>
            <w:shd w:val="solid" w:color="90C5F6" w:themeColor="accent1" w:themeTint="66" w:fill="auto"/>
          </w:tcPr>
          <w:p w14:paraId="4CB90BF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29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=G10+1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solid" w:color="90C5F6" w:themeColor="accent1" w:themeTint="66" w:fill="auto"/>
          </w:tcPr>
          <w:p w14:paraId="720C76E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= 0,""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IF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30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&lt;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DocVariable MonthEnd \@ d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 </w:instrText>
            </w:r>
            <w:r w:rsidRPr="007561C6">
              <w:rPr>
                <w:rFonts w:ascii="Georgia" w:hAnsi="Georgia"/>
              </w:rPr>
              <w:fldChar w:fldCharType="begin"/>
            </w:r>
            <w:r w:rsidRPr="007561C6">
              <w:rPr>
                <w:rFonts w:ascii="Georgia" w:hAnsi="Georgia"/>
              </w:rPr>
              <w:instrText xml:space="preserve"> =A12+1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instrText xml:space="preserve"> "" </w:instrText>
            </w:r>
            <w:r w:rsidRPr="007561C6">
              <w:rPr>
                <w:rFonts w:ascii="Georgia" w:hAnsi="Georgia"/>
              </w:rPr>
              <w:fldChar w:fldCharType="separate"/>
            </w:r>
            <w:r w:rsidRPr="007561C6">
              <w:rPr>
                <w:rFonts w:ascii="Georgia" w:hAnsi="Georgia"/>
                <w:noProof/>
              </w:rPr>
              <w:instrText>31</w:instrText>
            </w:r>
            <w:r w:rsidRPr="007561C6">
              <w:rPr>
                <w:rFonts w:ascii="Georgia" w:hAnsi="Georgia"/>
              </w:rPr>
              <w:fldChar w:fldCharType="end"/>
            </w:r>
            <w:r w:rsidRPr="007561C6">
              <w:rPr>
                <w:rFonts w:ascii="Georgia" w:hAnsi="Georgia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595959" w:themeColor="text1" w:themeTint="A6"/>
              <w:bottom w:val="nil"/>
            </w:tcBorders>
            <w:shd w:val="clear" w:color="auto" w:fill="90C5F6" w:themeFill="accent1" w:themeFillTint="66"/>
          </w:tcPr>
          <w:p w14:paraId="6339EE3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single" w:sz="4" w:space="0" w:color="595959" w:themeColor="text1" w:themeTint="A6"/>
              <w:bottom w:val="nil"/>
            </w:tcBorders>
            <w:shd w:val="clear" w:color="auto" w:fill="90C5F6" w:themeFill="accent1" w:themeFillTint="66"/>
          </w:tcPr>
          <w:p w14:paraId="407437F4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90C5F6" w:themeFill="accent1" w:themeFillTint="66"/>
          </w:tcPr>
          <w:p w14:paraId="4593572B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single" w:sz="4" w:space="0" w:color="595959" w:themeColor="text1" w:themeTint="A6"/>
              <w:bottom w:val="nil"/>
            </w:tcBorders>
            <w:shd w:val="clear" w:color="auto" w:fill="90C5F6" w:themeFill="accent1" w:themeFillTint="66"/>
          </w:tcPr>
          <w:p w14:paraId="4083EA0F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single" w:sz="4" w:space="0" w:color="595959" w:themeColor="text1" w:themeTint="A6"/>
              <w:bottom w:val="nil"/>
            </w:tcBorders>
            <w:shd w:val="clear" w:color="auto" w:fill="90C5F6" w:themeFill="accent1" w:themeFillTint="66"/>
          </w:tcPr>
          <w:p w14:paraId="1FB70855" w14:textId="77777777" w:rsidR="008E19C6" w:rsidRPr="007561C6" w:rsidRDefault="008E19C6" w:rsidP="00D1412C">
            <w:pPr>
              <w:pStyle w:val="Dates"/>
              <w:rPr>
                <w:rFonts w:ascii="Georgia" w:hAnsi="Georgia"/>
              </w:rPr>
            </w:pPr>
          </w:p>
        </w:tc>
      </w:tr>
      <w:tr w:rsidR="008E19C6" w:rsidRPr="007561C6" w14:paraId="102F8388" w14:textId="77777777" w:rsidTr="00D1412C">
        <w:trPr>
          <w:trHeight w:hRule="exact" w:val="1306"/>
        </w:trPr>
        <w:tc>
          <w:tcPr>
            <w:tcW w:w="1562" w:type="dxa"/>
            <w:tcBorders>
              <w:top w:val="nil"/>
              <w:bottom w:val="single" w:sz="4" w:space="0" w:color="595959" w:themeColor="text1" w:themeTint="A6"/>
            </w:tcBorders>
            <w:shd w:val="solid" w:color="90C5F6" w:themeColor="accent1" w:themeTint="66" w:fill="auto"/>
          </w:tcPr>
          <w:p w14:paraId="3E5DF5A3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solid" w:color="90C5F6" w:themeColor="accent1" w:themeTint="66" w:fill="auto"/>
          </w:tcPr>
          <w:p w14:paraId="35A550BF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67" w:type="dxa"/>
            <w:tcBorders>
              <w:top w:val="nil"/>
              <w:bottom w:val="single" w:sz="4" w:space="0" w:color="595959" w:themeColor="text1" w:themeTint="A6"/>
            </w:tcBorders>
            <w:shd w:val="clear" w:color="auto" w:fill="90C5F6" w:themeFill="accent1" w:themeFillTint="66"/>
          </w:tcPr>
          <w:p w14:paraId="221783C2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85" w:type="dxa"/>
            <w:tcBorders>
              <w:top w:val="nil"/>
              <w:bottom w:val="single" w:sz="4" w:space="0" w:color="595959" w:themeColor="text1" w:themeTint="A6"/>
            </w:tcBorders>
            <w:shd w:val="clear" w:color="auto" w:fill="90C5F6" w:themeFill="accent1" w:themeFillTint="66"/>
          </w:tcPr>
          <w:p w14:paraId="7B26712E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90C5F6" w:themeFill="accent1" w:themeFillTint="66"/>
          </w:tcPr>
          <w:p w14:paraId="0CD0EB66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595959" w:themeColor="text1" w:themeTint="A6"/>
            </w:tcBorders>
            <w:shd w:val="clear" w:color="auto" w:fill="90C5F6" w:themeFill="accent1" w:themeFillTint="66"/>
          </w:tcPr>
          <w:p w14:paraId="45E35AEE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  <w:tc>
          <w:tcPr>
            <w:tcW w:w="1571" w:type="dxa"/>
            <w:tcBorders>
              <w:top w:val="nil"/>
              <w:bottom w:val="single" w:sz="4" w:space="0" w:color="595959" w:themeColor="text1" w:themeTint="A6"/>
            </w:tcBorders>
            <w:shd w:val="clear" w:color="auto" w:fill="90C5F6" w:themeFill="accent1" w:themeFillTint="66"/>
          </w:tcPr>
          <w:p w14:paraId="3E24431D" w14:textId="77777777" w:rsidR="008E19C6" w:rsidRPr="007561C6" w:rsidRDefault="008E19C6" w:rsidP="00D1412C">
            <w:pPr>
              <w:rPr>
                <w:rFonts w:ascii="Georgia" w:hAnsi="Georgia"/>
              </w:rPr>
            </w:pPr>
          </w:p>
        </w:tc>
      </w:tr>
    </w:tbl>
    <w:p w14:paraId="6672F35A" w14:textId="77777777" w:rsidR="008E19C6" w:rsidRPr="007561C6" w:rsidRDefault="008E19C6">
      <w:pPr>
        <w:pStyle w:val="NoSpacing"/>
        <w:rPr>
          <w:rFonts w:ascii="Georgia" w:hAnsi="Georgia"/>
        </w:rPr>
      </w:pPr>
    </w:p>
    <w:sectPr w:rsidR="008E19C6" w:rsidRPr="007561C6">
      <w:pgSz w:w="12240" w:h="15840"/>
      <w:pgMar w:top="576" w:right="720" w:bottom="576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45CB38" w14:textId="77777777" w:rsidR="00D1412C" w:rsidRDefault="00D1412C">
      <w:pPr>
        <w:spacing w:before="0" w:after="0"/>
      </w:pPr>
      <w:r>
        <w:separator/>
      </w:r>
    </w:p>
  </w:endnote>
  <w:endnote w:type="continuationSeparator" w:id="0">
    <w:p w14:paraId="3030DA9C" w14:textId="77777777" w:rsidR="00D1412C" w:rsidRDefault="00D1412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B1E0EC" w14:textId="77777777" w:rsidR="00D1412C" w:rsidRDefault="00D1412C">
      <w:pPr>
        <w:spacing w:before="0" w:after="0"/>
      </w:pPr>
      <w:r>
        <w:separator/>
      </w:r>
    </w:p>
  </w:footnote>
  <w:footnote w:type="continuationSeparator" w:id="0">
    <w:p w14:paraId="4E264B86" w14:textId="77777777" w:rsidR="00D1412C" w:rsidRDefault="00D1412C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F442FFD"/>
    <w:multiLevelType w:val="hybridMultilevel"/>
    <w:tmpl w:val="4EF80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8/31/2022"/>
    <w:docVar w:name="MonthStart" w:val="8/1/2022"/>
    <w:docVar w:name="ShowDynamicGuides" w:val="1"/>
    <w:docVar w:name="ShowMarginGuides" w:val="0"/>
    <w:docVar w:name="ShowOutlines" w:val="0"/>
    <w:docVar w:name="ShowStaticGuides" w:val="0"/>
  </w:docVars>
  <w:rsids>
    <w:rsidRoot w:val="00F303F7"/>
    <w:rsid w:val="00013CD4"/>
    <w:rsid w:val="00043E9F"/>
    <w:rsid w:val="00081A0C"/>
    <w:rsid w:val="00086AB6"/>
    <w:rsid w:val="000D534A"/>
    <w:rsid w:val="000E46CE"/>
    <w:rsid w:val="0012777A"/>
    <w:rsid w:val="00175134"/>
    <w:rsid w:val="001E44AF"/>
    <w:rsid w:val="001E5F71"/>
    <w:rsid w:val="00230B4E"/>
    <w:rsid w:val="00276B6B"/>
    <w:rsid w:val="002921EA"/>
    <w:rsid w:val="00294170"/>
    <w:rsid w:val="00334DB9"/>
    <w:rsid w:val="00344E5B"/>
    <w:rsid w:val="00405A43"/>
    <w:rsid w:val="004615C7"/>
    <w:rsid w:val="00470779"/>
    <w:rsid w:val="00491C3A"/>
    <w:rsid w:val="004B426E"/>
    <w:rsid w:val="004D2DF0"/>
    <w:rsid w:val="00521C6E"/>
    <w:rsid w:val="00555E39"/>
    <w:rsid w:val="005870E7"/>
    <w:rsid w:val="005A5325"/>
    <w:rsid w:val="005E4870"/>
    <w:rsid w:val="00634E49"/>
    <w:rsid w:val="00661028"/>
    <w:rsid w:val="00683AD2"/>
    <w:rsid w:val="006B0739"/>
    <w:rsid w:val="00702548"/>
    <w:rsid w:val="007561C6"/>
    <w:rsid w:val="00802901"/>
    <w:rsid w:val="008111A1"/>
    <w:rsid w:val="0081589D"/>
    <w:rsid w:val="008C666A"/>
    <w:rsid w:val="008E19C6"/>
    <w:rsid w:val="00921F35"/>
    <w:rsid w:val="00936132"/>
    <w:rsid w:val="00972C33"/>
    <w:rsid w:val="00A36C78"/>
    <w:rsid w:val="00A9066E"/>
    <w:rsid w:val="00A93497"/>
    <w:rsid w:val="00AB6FE9"/>
    <w:rsid w:val="00B4398C"/>
    <w:rsid w:val="00B86237"/>
    <w:rsid w:val="00BA7574"/>
    <w:rsid w:val="00BD5514"/>
    <w:rsid w:val="00BF1985"/>
    <w:rsid w:val="00BF3C46"/>
    <w:rsid w:val="00CA1B39"/>
    <w:rsid w:val="00CF3B21"/>
    <w:rsid w:val="00D1412C"/>
    <w:rsid w:val="00D4237E"/>
    <w:rsid w:val="00D5484D"/>
    <w:rsid w:val="00DA7A89"/>
    <w:rsid w:val="00DB6D13"/>
    <w:rsid w:val="00DD0335"/>
    <w:rsid w:val="00E862C9"/>
    <w:rsid w:val="00EE3D62"/>
    <w:rsid w:val="00EF714D"/>
    <w:rsid w:val="00F303F7"/>
    <w:rsid w:val="00F926D2"/>
    <w:rsid w:val="00FA7B45"/>
    <w:rsid w:val="00FC2232"/>
    <w:rsid w:val="00FC3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CE3AB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FE9"/>
  </w:style>
  <w:style w:type="paragraph" w:styleId="Heading1">
    <w:name w:val="heading 1"/>
    <w:basedOn w:val="Normal"/>
    <w:next w:val="Normal"/>
    <w:link w:val="Heading1Char"/>
    <w:uiPriority w:val="9"/>
    <w:semiHidden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F6F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</w:pPr>
    <w:rPr>
      <w:rFonts w:asciiTheme="majorHAnsi" w:eastAsiaTheme="majorEastAsia" w:hAnsiTheme="majorHAnsi"/>
      <w:color w:val="0B5294" w:themeColor="accent1" w:themeShade="BF"/>
      <w:sz w:val="92"/>
      <w:szCs w:val="112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jc w:val="right"/>
    </w:pPr>
    <w:rPr>
      <w:color w:val="595959" w:themeColor="text1" w:themeTint="A6"/>
    </w:rPr>
  </w:style>
  <w:style w:type="table" w:customStyle="1" w:styleId="Highlights">
    <w:name w:val="Highlights"/>
    <w:basedOn w:val="TableNormal"/>
    <w:tblPr/>
    <w:tcPr>
      <w:shd w:val="clear" w:color="auto" w:fill="0F6FC6" w:themeFill="accent1"/>
    </w:tcPr>
  </w:style>
  <w:style w:type="paragraph" w:customStyle="1" w:styleId="Events">
    <w:name w:val="Events"/>
    <w:basedOn w:val="Normal"/>
    <w:uiPriority w:val="6"/>
    <w:qFormat/>
    <w:pPr>
      <w:spacing w:before="60" w:after="60" w:line="264" w:lineRule="auto"/>
    </w:pPr>
    <w:rPr>
      <w:b/>
      <w:color w:val="FFFFFF" w:themeColor="background1"/>
      <w:szCs w:val="16"/>
    </w:rPr>
  </w:style>
  <w:style w:type="paragraph" w:styleId="BalloonText">
    <w:name w:val="Balloon Text"/>
    <w:basedOn w:val="Normal"/>
    <w:link w:val="BalloonText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1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AB6FE9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11"/>
    <w:semiHidden/>
    <w:unhideWhenUsed/>
  </w:style>
  <w:style w:type="paragraph" w:styleId="BlockText">
    <w:name w:val="Block Text"/>
    <w:basedOn w:val="Normal"/>
    <w:uiPriority w:val="11"/>
    <w:semiHidden/>
    <w:unhideWhenUsed/>
    <w:pPr>
      <w:pBdr>
        <w:top w:val="single" w:sz="2" w:space="10" w:color="0F6FC6" w:themeColor="accent1" w:shadow="1"/>
        <w:left w:val="single" w:sz="2" w:space="10" w:color="0F6FC6" w:themeColor="accent1" w:shadow="1"/>
        <w:bottom w:val="single" w:sz="2" w:space="10" w:color="0F6FC6" w:themeColor="accent1" w:shadow="1"/>
        <w:right w:val="single" w:sz="2" w:space="10" w:color="0F6FC6" w:themeColor="accent1" w:shadow="1"/>
      </w:pBdr>
      <w:ind w:left="1152" w:right="1152"/>
    </w:pPr>
    <w:rPr>
      <w:i/>
      <w:iCs/>
      <w:color w:val="0F6FC6" w:themeColor="accent1"/>
    </w:rPr>
  </w:style>
  <w:style w:type="paragraph" w:styleId="BodyText">
    <w:name w:val="Body Text"/>
    <w:basedOn w:val="Normal"/>
    <w:link w:val="BodyTextChar"/>
    <w:uiPriority w:val="11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1"/>
    <w:semiHidden/>
    <w:rPr>
      <w:sz w:val="20"/>
    </w:rPr>
  </w:style>
  <w:style w:type="paragraph" w:styleId="BodyText2">
    <w:name w:val="Body Text 2"/>
    <w:basedOn w:val="Normal"/>
    <w:link w:val="BodyText2Char"/>
    <w:uiPriority w:val="11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1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1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1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1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1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1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1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1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1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1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1"/>
    <w:semiHidden/>
    <w:rPr>
      <w:sz w:val="16"/>
      <w:szCs w:val="16"/>
    </w:rPr>
  </w:style>
  <w:style w:type="paragraph" w:styleId="Caption">
    <w:name w:val="caption"/>
    <w:basedOn w:val="Normal"/>
    <w:uiPriority w:val="3"/>
    <w:qFormat/>
    <w:pPr>
      <w:spacing w:line="264" w:lineRule="auto"/>
    </w:pPr>
    <w:rPr>
      <w:b/>
      <w:bCs/>
      <w:color w:val="595959" w:themeColor="text1" w:themeTint="A6"/>
    </w:rPr>
  </w:style>
  <w:style w:type="paragraph" w:styleId="Closing">
    <w:name w:val="Closing"/>
    <w:basedOn w:val="Normal"/>
    <w:link w:val="ClosingChar"/>
    <w:uiPriority w:val="11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1"/>
    <w:semiHidden/>
    <w:rPr>
      <w:sz w:val="20"/>
    </w:rPr>
  </w:style>
  <w:style w:type="paragraph" w:styleId="CommentText">
    <w:name w:val="annotation text"/>
    <w:basedOn w:val="Normal"/>
    <w:link w:val="CommentTextChar"/>
    <w:uiPriority w:val="11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1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1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1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1"/>
    <w:semiHidden/>
    <w:unhideWhenUsed/>
  </w:style>
  <w:style w:type="character" w:customStyle="1" w:styleId="DateChar">
    <w:name w:val="Date Char"/>
    <w:basedOn w:val="DefaultParagraphFont"/>
    <w:link w:val="Date"/>
    <w:uiPriority w:val="11"/>
    <w:semiHidden/>
    <w:rPr>
      <w:sz w:val="20"/>
    </w:rPr>
  </w:style>
  <w:style w:type="paragraph" w:styleId="DocumentMap">
    <w:name w:val="Document Map"/>
    <w:basedOn w:val="Normal"/>
    <w:link w:val="DocumentMap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1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1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1"/>
    <w:semiHidden/>
    <w:rPr>
      <w:sz w:val="20"/>
    </w:rPr>
  </w:style>
  <w:style w:type="paragraph" w:styleId="EndnoteText">
    <w:name w:val="endnote text"/>
    <w:basedOn w:val="Normal"/>
    <w:link w:val="EndnoteTextChar"/>
    <w:uiPriority w:val="11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1"/>
    <w:semiHidden/>
    <w:rPr>
      <w:sz w:val="20"/>
      <w:szCs w:val="20"/>
    </w:rPr>
  </w:style>
  <w:style w:type="paragraph" w:styleId="EnvelopeAddress">
    <w:name w:val="envelope address"/>
    <w:basedOn w:val="Normal"/>
    <w:uiPriority w:val="11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1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semiHidden/>
    <w:pPr>
      <w:spacing w:before="0" w:after="0"/>
    </w:pPr>
  </w:style>
  <w:style w:type="paragraph" w:styleId="FootnoteText">
    <w:name w:val="footnote text"/>
    <w:basedOn w:val="Normal"/>
    <w:link w:val="FootnoteTextChar"/>
    <w:uiPriority w:val="11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B6FE9"/>
  </w:style>
  <w:style w:type="paragraph" w:styleId="Footer">
    <w:name w:val="footer"/>
    <w:basedOn w:val="Normal"/>
    <w:link w:val="FooterChar"/>
    <w:uiPriority w:val="99"/>
    <w:semiHidden/>
    <w:pPr>
      <w:spacing w:before="0" w:after="0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0F6F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HTMLAddress">
    <w:name w:val="HTML Address"/>
    <w:basedOn w:val="Normal"/>
    <w:link w:val="HTMLAddressChar"/>
    <w:uiPriority w:val="11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1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1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1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1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1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1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1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1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1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1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1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1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1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1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1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1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1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1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1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1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1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1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1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1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1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1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1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1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1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1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1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1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1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1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1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11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1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1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1"/>
    <w:semiHidden/>
    <w:rPr>
      <w:sz w:val="20"/>
    </w:rPr>
  </w:style>
  <w:style w:type="paragraph" w:styleId="PlainText">
    <w:name w:val="Plain Text"/>
    <w:basedOn w:val="Normal"/>
    <w:link w:val="PlainTextChar"/>
    <w:uiPriority w:val="11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1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1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1"/>
    <w:semiHidden/>
    <w:rPr>
      <w:sz w:val="20"/>
    </w:rPr>
  </w:style>
  <w:style w:type="paragraph" w:styleId="Signature">
    <w:name w:val="Signature"/>
    <w:basedOn w:val="Normal"/>
    <w:link w:val="SignatureChar"/>
    <w:uiPriority w:val="11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1"/>
    <w:semiHidden/>
    <w:rPr>
      <w:sz w:val="20"/>
    </w:rPr>
  </w:style>
  <w:style w:type="paragraph" w:styleId="TableofAuthorities">
    <w:name w:val="table of authorities"/>
    <w:basedOn w:val="Normal"/>
    <w:next w:val="Normal"/>
    <w:uiPriority w:val="11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1"/>
    <w:semiHidden/>
    <w:unhideWhenUsed/>
  </w:style>
  <w:style w:type="paragraph" w:styleId="TOAHeading">
    <w:name w:val="toa heading"/>
    <w:basedOn w:val="Normal"/>
    <w:next w:val="Normal"/>
    <w:uiPriority w:val="11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1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1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1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1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1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1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1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1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1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1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vents-Dark">
    <w:name w:val="Events - Dark"/>
    <w:basedOn w:val="Normal"/>
    <w:uiPriority w:val="5"/>
    <w:qFormat/>
    <w:pPr>
      <w:spacing w:before="60" w:after="60" w:line="264" w:lineRule="auto"/>
    </w:pPr>
    <w:rPr>
      <w:b/>
      <w:color w:val="90C5F6" w:themeColor="accent1" w:themeTint="66"/>
    </w:rPr>
  </w:style>
  <w:style w:type="paragraph" w:styleId="NoSpacing">
    <w:name w:val="No Spacing"/>
    <w:uiPriority w:val="98"/>
    <w:semiHidden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6F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ach\AppData\Roaming\Microsoft\Templates\Event%20calendar.dotm" TargetMode="Externa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Event Calendar">
      <a:majorFont>
        <a:latin typeface="Century Gothic"/>
        <a:ea typeface=""/>
        <a:cs typeface=""/>
        <a:font script="Jpan" typeface="ＭＳ Ｐゴシック"/>
      </a:majorFont>
      <a:minorFont>
        <a:latin typeface="Century Gothic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1" ma:contentTypeDescription="Create a new document." ma:contentTypeScope="" ma:versionID="64dfb1555687e0874b4304b796b5b0c7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6e4c555b5e194d05b7203de9c4567b3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  <xsd:element ref="ns2:ImageTagsTaxHTField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5EA712-AA3B-4CCE-9FAB-016F0D7F6A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2D4BDC-73B2-4C29-8430-8A0C7A2C258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5DE9C6EC-3FE7-4F5D-9211-D0573D1234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calendar</Template>
  <TotalTime>0</TotalTime>
  <Pages>13</Pages>
  <Words>4417</Words>
  <Characters>25179</Characters>
  <Application>Microsoft Office Word</Application>
  <DocSecurity>0</DocSecurity>
  <Lines>209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29537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2022-06-10T14:19:00Z</dcterms:created>
  <dcterms:modified xsi:type="dcterms:W3CDTF">2022-09-12T19:03:00Z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